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590BC" w14:textId="1EFAB14F" w:rsidR="00FF3567" w:rsidRPr="00C42AC2" w:rsidRDefault="00DB787A" w:rsidP="00C42AC2">
      <w:pPr>
        <w:pStyle w:val="Overskrift1"/>
        <w:rPr>
          <w:lang w:val="nb-NO"/>
        </w:rPr>
      </w:pPr>
      <w:r w:rsidRPr="00470E47">
        <w:rPr>
          <w:lang w:val="nb-NO"/>
        </w:rPr>
        <w:t>Vurdering av kompetanse</w:t>
      </w:r>
      <w:r w:rsidR="00470E47" w:rsidRPr="00470E47">
        <w:rPr>
          <w:lang w:val="nb-NO"/>
        </w:rPr>
        <w:t xml:space="preserve"> før kontrak</w:t>
      </w:r>
      <w:r w:rsidR="00470E47">
        <w:rPr>
          <w:lang w:val="nb-NO"/>
        </w:rPr>
        <w:t>t om Fagbrev på jobb</w:t>
      </w:r>
    </w:p>
    <w:p w14:paraId="52F59E7C" w14:textId="77777777" w:rsidR="00496BAF" w:rsidRDefault="00496BAF" w:rsidP="00FF3567">
      <w:pPr>
        <w:rPr>
          <w:lang w:val="nb-NO" w:eastAsia="nb-NO"/>
        </w:rPr>
      </w:pPr>
    </w:p>
    <w:p w14:paraId="244008DB" w14:textId="11E9FD1E" w:rsidR="00791313" w:rsidRPr="00F528F7" w:rsidRDefault="00F528F7" w:rsidP="00FF3567">
      <w:pPr>
        <w:rPr>
          <w:lang w:eastAsia="nb-NO"/>
        </w:rPr>
      </w:pPr>
      <w:r w:rsidRPr="00F528F7">
        <w:rPr>
          <w:lang w:eastAsia="nb-NO"/>
        </w:rPr>
        <w:t xml:space="preserve">Bedrifta og kandidaten kartlegg kandidaten sin kompetanse. Bedrifta vurderer deretter kva opplæring kandidaten har behov for, og </w:t>
      </w:r>
      <w:r w:rsidR="00601BA3">
        <w:rPr>
          <w:lang w:eastAsia="nb-NO"/>
        </w:rPr>
        <w:t>er ansvarleg for å lage</w:t>
      </w:r>
      <w:r w:rsidRPr="00F528F7">
        <w:rPr>
          <w:lang w:eastAsia="nb-NO"/>
        </w:rPr>
        <w:t xml:space="preserve"> ei plan for den opplæringa </w:t>
      </w:r>
      <w:r w:rsidR="00496BAF">
        <w:rPr>
          <w:lang w:eastAsia="nb-NO"/>
        </w:rPr>
        <w:t xml:space="preserve">som </w:t>
      </w:r>
      <w:proofErr w:type="spellStart"/>
      <w:r w:rsidR="00496BAF">
        <w:rPr>
          <w:lang w:eastAsia="nb-NO"/>
        </w:rPr>
        <w:t>gjenstår</w:t>
      </w:r>
      <w:proofErr w:type="spellEnd"/>
      <w:r w:rsidR="00496BAF">
        <w:rPr>
          <w:lang w:eastAsia="nb-NO"/>
        </w:rPr>
        <w:t>.</w:t>
      </w:r>
    </w:p>
    <w:p w14:paraId="263BE04F" w14:textId="77777777" w:rsidR="00301A81" w:rsidRPr="006F68EB" w:rsidRDefault="00301A81" w:rsidP="00301A81">
      <w:pPr>
        <w:rPr>
          <w:b/>
          <w:bCs/>
          <w:color w:val="000000" w:themeColor="text1"/>
          <w:lang w:val="nb-NO"/>
        </w:rPr>
      </w:pPr>
      <w:proofErr w:type="spellStart"/>
      <w:r w:rsidRPr="006F68EB">
        <w:rPr>
          <w:b/>
          <w:bCs/>
          <w:color w:val="000000" w:themeColor="text1"/>
          <w:lang w:val="nb-NO"/>
        </w:rPr>
        <w:t>Namn</w:t>
      </w:r>
      <w:proofErr w:type="spellEnd"/>
      <w:r w:rsidRPr="006F68EB">
        <w:rPr>
          <w:b/>
          <w:bCs/>
          <w:color w:val="000000" w:themeColor="text1"/>
          <w:lang w:val="nb-NO"/>
        </w:rPr>
        <w:t xml:space="preserve"> på kandidat:</w:t>
      </w:r>
    </w:p>
    <w:p w14:paraId="5FE16D67" w14:textId="3E840E6E" w:rsidR="00A0660A" w:rsidRPr="006F68EB" w:rsidRDefault="00301A81" w:rsidP="00FF3567">
      <w:pPr>
        <w:rPr>
          <w:b/>
          <w:bCs/>
          <w:color w:val="000000" w:themeColor="text1"/>
        </w:rPr>
      </w:pPr>
      <w:r w:rsidRPr="006F68EB">
        <w:rPr>
          <w:b/>
          <w:bCs/>
          <w:color w:val="000000" w:themeColor="text1"/>
        </w:rPr>
        <w:t>Namn på bedrift:</w:t>
      </w:r>
    </w:p>
    <w:p w14:paraId="47F0D687" w14:textId="415EAB42" w:rsidR="00470E47" w:rsidRPr="00470E47" w:rsidRDefault="00470E47" w:rsidP="00FF3567">
      <w:pPr>
        <w:rPr>
          <w:b/>
          <w:bCs/>
          <w:lang w:val="nb-NO" w:eastAsia="nb-NO"/>
        </w:rPr>
      </w:pPr>
      <w:r w:rsidRPr="00470E47">
        <w:rPr>
          <w:b/>
          <w:bCs/>
          <w:lang w:val="nb-NO" w:eastAsia="nb-NO"/>
        </w:rPr>
        <w:t xml:space="preserve">Lærefag: </w:t>
      </w:r>
    </w:p>
    <w:p w14:paraId="1F692B97" w14:textId="77777777" w:rsidR="00470E47" w:rsidRDefault="00470E47" w:rsidP="00FF3567">
      <w:pPr>
        <w:rPr>
          <w:lang w:val="nb-NO" w:eastAsia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7792"/>
        <w:gridCol w:w="1984"/>
        <w:gridCol w:w="1985"/>
        <w:gridCol w:w="1984"/>
      </w:tblGrid>
      <w:tr w:rsidR="00AE5BA1" w14:paraId="0FA79F96" w14:textId="77777777" w:rsidTr="00AE5BA1">
        <w:trPr>
          <w:trHeight w:val="300"/>
        </w:trPr>
        <w:tc>
          <w:tcPr>
            <w:tcW w:w="7792" w:type="dxa"/>
            <w:shd w:val="clear" w:color="auto" w:fill="F2F2F2" w:themeFill="background1" w:themeFillShade="F2"/>
          </w:tcPr>
          <w:p w14:paraId="488FCA0B" w14:textId="6CC00702" w:rsidR="00AE5BA1" w:rsidRPr="00470E47" w:rsidRDefault="00AE5BA1" w:rsidP="00AE5BA1">
            <w:pPr>
              <w:spacing w:line="276" w:lineRule="auto"/>
              <w:contextualSpacing/>
              <w:rPr>
                <w:rFonts w:cs="Arial"/>
                <w:b/>
                <w:bCs/>
                <w:color w:val="303030"/>
              </w:rPr>
            </w:pPr>
            <w:r w:rsidRPr="00470E47">
              <w:rPr>
                <w:rFonts w:cs="Arial"/>
                <w:b/>
                <w:bCs/>
                <w:color w:val="303030"/>
              </w:rPr>
              <w:t>Kompetansemål</w:t>
            </w:r>
          </w:p>
          <w:p w14:paraId="19CC49FC" w14:textId="1923A577" w:rsidR="00AE5BA1" w:rsidRPr="00470E47" w:rsidRDefault="00AE5BA1" w:rsidP="00AE5BA1">
            <w:pPr>
              <w:spacing w:line="276" w:lineRule="auto"/>
              <w:contextualSpacing/>
              <w:rPr>
                <w:rFonts w:cs="Arial"/>
                <w:b/>
                <w:bCs/>
                <w:color w:val="303030"/>
              </w:rPr>
            </w:pPr>
            <w:r w:rsidRPr="00470E47">
              <w:rPr>
                <w:rFonts w:cs="Arial"/>
                <w:b/>
                <w:bCs/>
                <w:color w:val="303030"/>
              </w:rPr>
              <w:t xml:space="preserve">Sett inn </w:t>
            </w:r>
            <w:r w:rsidRPr="00470E47">
              <w:rPr>
                <w:rFonts w:cs="Arial"/>
                <w:b/>
                <w:bCs/>
                <w:color w:val="303030"/>
              </w:rPr>
              <w:t>kvart</w:t>
            </w:r>
            <w:r w:rsidRPr="00470E47">
              <w:rPr>
                <w:rFonts w:cs="Arial"/>
                <w:b/>
                <w:bCs/>
                <w:color w:val="303030"/>
              </w:rPr>
              <w:t xml:space="preserve"> enkelt kompetansemål fr</w:t>
            </w:r>
            <w:r w:rsidRPr="00470E47">
              <w:rPr>
                <w:rFonts w:cs="Arial"/>
                <w:b/>
                <w:bCs/>
                <w:color w:val="303030"/>
              </w:rPr>
              <w:t>å</w:t>
            </w:r>
            <w:r w:rsidRPr="00470E47">
              <w:rPr>
                <w:rFonts w:cs="Arial"/>
                <w:b/>
                <w:bCs/>
                <w:color w:val="303030"/>
              </w:rPr>
              <w:t xml:space="preserve"> vg3 læreplan, og vurder kompetansen i rubrikk</w:t>
            </w:r>
            <w:r w:rsidR="00470E47" w:rsidRPr="00470E47">
              <w:rPr>
                <w:rFonts w:cs="Arial"/>
                <w:b/>
                <w:bCs/>
                <w:color w:val="303030"/>
              </w:rPr>
              <w:t>a</w:t>
            </w:r>
            <w:r w:rsidRPr="00470E47">
              <w:rPr>
                <w:rFonts w:cs="Arial"/>
                <w:b/>
                <w:bCs/>
                <w:color w:val="303030"/>
              </w:rPr>
              <w:t>ne.</w:t>
            </w:r>
          </w:p>
          <w:p w14:paraId="046F61FB" w14:textId="77777777" w:rsidR="00AE5BA1" w:rsidRPr="00470E47" w:rsidRDefault="00AE5BA1" w:rsidP="005A0E29">
            <w:pPr>
              <w:rPr>
                <w:rFonts w:cs="Arial"/>
                <w:b/>
                <w:bCs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400E990C" w14:textId="6B71C253" w:rsidR="00AE5BA1" w:rsidRPr="00470E47" w:rsidRDefault="00AE5BA1" w:rsidP="005A0E29">
            <w:pPr>
              <w:spacing w:line="276" w:lineRule="auto"/>
              <w:contextualSpacing/>
              <w:rPr>
                <w:rFonts w:cs="Arial"/>
                <w:b/>
                <w:bCs/>
                <w:color w:val="303030"/>
              </w:rPr>
            </w:pPr>
            <w:r w:rsidRPr="00470E47">
              <w:rPr>
                <w:rFonts w:cs="Arial"/>
                <w:b/>
                <w:bCs/>
                <w:color w:val="303030"/>
              </w:rPr>
              <w:t>Ingen eller lav kompetanse</w:t>
            </w:r>
            <w:r w:rsidRPr="00470E47">
              <w:rPr>
                <w:rFonts w:cs="Arial"/>
                <w:b/>
                <w:bCs/>
                <w:color w:val="303030"/>
              </w:rPr>
              <w:t xml:space="preserve"> 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0B124A6A" w14:textId="6468C273" w:rsidR="00AE5BA1" w:rsidRPr="00470E47" w:rsidRDefault="00AE5BA1" w:rsidP="005A0E29">
            <w:pPr>
              <w:rPr>
                <w:rFonts w:cs="Arial"/>
                <w:b/>
                <w:bCs/>
                <w:color w:val="303030"/>
              </w:rPr>
            </w:pPr>
            <w:r w:rsidRPr="00470E47">
              <w:rPr>
                <w:rFonts w:cs="Arial"/>
                <w:b/>
                <w:bCs/>
                <w:color w:val="303030"/>
              </w:rPr>
              <w:t>Middels kompetanse</w:t>
            </w:r>
          </w:p>
          <w:p w14:paraId="57BD6AF2" w14:textId="77777777" w:rsidR="00AE5BA1" w:rsidRPr="00470E47" w:rsidRDefault="00AE5BA1" w:rsidP="005A0E29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8BCA6B9" w14:textId="129BE228" w:rsidR="00AE5BA1" w:rsidRPr="00470E47" w:rsidRDefault="00AE5BA1" w:rsidP="005A0E29">
            <w:pPr>
              <w:rPr>
                <w:rFonts w:cs="Arial"/>
                <w:b/>
                <w:bCs/>
                <w:color w:val="303030"/>
              </w:rPr>
            </w:pPr>
            <w:r w:rsidRPr="00470E47">
              <w:rPr>
                <w:rFonts w:cs="Arial"/>
                <w:b/>
                <w:bCs/>
                <w:color w:val="303030"/>
              </w:rPr>
              <w:t>Høy kompetanse</w:t>
            </w:r>
          </w:p>
        </w:tc>
      </w:tr>
      <w:tr w:rsidR="00AE5BA1" w14:paraId="46CF25CB" w14:textId="77777777" w:rsidTr="00AE5BA1">
        <w:trPr>
          <w:trHeight w:val="300"/>
        </w:trPr>
        <w:tc>
          <w:tcPr>
            <w:tcW w:w="7792" w:type="dxa"/>
          </w:tcPr>
          <w:p w14:paraId="2CA1E4FB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  <w:p w14:paraId="59DA4075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4E7A917" w14:textId="77777777" w:rsidR="00AE5BA1" w:rsidRDefault="00AE5BA1" w:rsidP="005A0E29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5" w:type="dxa"/>
          </w:tcPr>
          <w:p w14:paraId="664E9000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EF73620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</w:tr>
      <w:tr w:rsidR="00AE5BA1" w14:paraId="0BFD2F00" w14:textId="77777777" w:rsidTr="00AE5BA1">
        <w:trPr>
          <w:trHeight w:val="300"/>
        </w:trPr>
        <w:tc>
          <w:tcPr>
            <w:tcW w:w="7792" w:type="dxa"/>
          </w:tcPr>
          <w:p w14:paraId="13E9C4AD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  <w:p w14:paraId="0A2AD1DB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7C16A18" w14:textId="77777777" w:rsidR="00AE5BA1" w:rsidRDefault="00AE5BA1" w:rsidP="005A0E29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5" w:type="dxa"/>
          </w:tcPr>
          <w:p w14:paraId="420FE2A6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676E287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</w:tr>
      <w:tr w:rsidR="00AE5BA1" w14:paraId="30C28191" w14:textId="77777777" w:rsidTr="00AE5BA1">
        <w:trPr>
          <w:trHeight w:val="300"/>
        </w:trPr>
        <w:tc>
          <w:tcPr>
            <w:tcW w:w="7792" w:type="dxa"/>
          </w:tcPr>
          <w:p w14:paraId="0B00BE89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  <w:p w14:paraId="369A55B4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9D69C40" w14:textId="77777777" w:rsidR="00AE5BA1" w:rsidRDefault="00AE5BA1" w:rsidP="005A0E29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5" w:type="dxa"/>
          </w:tcPr>
          <w:p w14:paraId="1935367E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9784130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</w:tr>
      <w:tr w:rsidR="00AE5BA1" w14:paraId="08883106" w14:textId="77777777" w:rsidTr="00AE5BA1">
        <w:trPr>
          <w:trHeight w:val="300"/>
        </w:trPr>
        <w:tc>
          <w:tcPr>
            <w:tcW w:w="7792" w:type="dxa"/>
          </w:tcPr>
          <w:p w14:paraId="30F16095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  <w:p w14:paraId="371303DA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F87A639" w14:textId="77777777" w:rsidR="00AE5BA1" w:rsidRDefault="00AE5BA1" w:rsidP="005A0E29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5" w:type="dxa"/>
          </w:tcPr>
          <w:p w14:paraId="4200C55A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29FF639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</w:tr>
      <w:tr w:rsidR="00AE5BA1" w14:paraId="6DFFAD39" w14:textId="77777777" w:rsidTr="00AE5BA1">
        <w:trPr>
          <w:trHeight w:val="300"/>
        </w:trPr>
        <w:tc>
          <w:tcPr>
            <w:tcW w:w="7792" w:type="dxa"/>
          </w:tcPr>
          <w:p w14:paraId="6BCD58DE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  <w:p w14:paraId="3FD72480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BA0130C" w14:textId="77777777" w:rsidR="00AE5BA1" w:rsidRDefault="00AE5BA1" w:rsidP="005A0E29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5" w:type="dxa"/>
          </w:tcPr>
          <w:p w14:paraId="07079751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944BDBD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</w:tr>
      <w:tr w:rsidR="00AE5BA1" w14:paraId="006254FA" w14:textId="77777777" w:rsidTr="00AE5BA1">
        <w:trPr>
          <w:trHeight w:val="300"/>
        </w:trPr>
        <w:tc>
          <w:tcPr>
            <w:tcW w:w="7792" w:type="dxa"/>
          </w:tcPr>
          <w:p w14:paraId="04A54977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  <w:p w14:paraId="5400011E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F37C028" w14:textId="77777777" w:rsidR="00AE5BA1" w:rsidRDefault="00AE5BA1" w:rsidP="005A0E29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5" w:type="dxa"/>
          </w:tcPr>
          <w:p w14:paraId="38D3735B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2FD4613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</w:tr>
      <w:tr w:rsidR="00AE5BA1" w14:paraId="03497E20" w14:textId="77777777" w:rsidTr="00AE5BA1">
        <w:trPr>
          <w:trHeight w:val="300"/>
        </w:trPr>
        <w:tc>
          <w:tcPr>
            <w:tcW w:w="7792" w:type="dxa"/>
          </w:tcPr>
          <w:p w14:paraId="5762AD3F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  <w:p w14:paraId="7F9D2D17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BD7C676" w14:textId="77777777" w:rsidR="00AE5BA1" w:rsidRDefault="00AE5BA1" w:rsidP="005A0E29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5" w:type="dxa"/>
          </w:tcPr>
          <w:p w14:paraId="2FE5877E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38BB276" w14:textId="77777777" w:rsidR="00AE5BA1" w:rsidRDefault="00AE5BA1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</w:tr>
      <w:tr w:rsidR="00470E47" w14:paraId="4C6D5083" w14:textId="77777777" w:rsidTr="00AE5BA1">
        <w:trPr>
          <w:trHeight w:val="300"/>
        </w:trPr>
        <w:tc>
          <w:tcPr>
            <w:tcW w:w="7792" w:type="dxa"/>
          </w:tcPr>
          <w:p w14:paraId="5C176792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  <w:p w14:paraId="6FE6AD71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F98BA2A" w14:textId="77777777" w:rsidR="00470E47" w:rsidRDefault="00470E47" w:rsidP="005A0E29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5" w:type="dxa"/>
          </w:tcPr>
          <w:p w14:paraId="212ACFAD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26DE16A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</w:tr>
      <w:tr w:rsidR="00470E47" w14:paraId="37163D2B" w14:textId="77777777" w:rsidTr="00AE5BA1">
        <w:trPr>
          <w:trHeight w:val="300"/>
        </w:trPr>
        <w:tc>
          <w:tcPr>
            <w:tcW w:w="7792" w:type="dxa"/>
          </w:tcPr>
          <w:p w14:paraId="0C49009F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  <w:p w14:paraId="6A2066A3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80E6409" w14:textId="77777777" w:rsidR="00470E47" w:rsidRDefault="00470E47" w:rsidP="005A0E29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5" w:type="dxa"/>
          </w:tcPr>
          <w:p w14:paraId="5B20B1E4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0556527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</w:tr>
      <w:tr w:rsidR="00470E47" w14:paraId="5F3BC37A" w14:textId="77777777" w:rsidTr="00AE5BA1">
        <w:trPr>
          <w:trHeight w:val="300"/>
        </w:trPr>
        <w:tc>
          <w:tcPr>
            <w:tcW w:w="7792" w:type="dxa"/>
          </w:tcPr>
          <w:p w14:paraId="6E8AB742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  <w:p w14:paraId="496FF9F9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7D5AF54" w14:textId="77777777" w:rsidR="00470E47" w:rsidRDefault="00470E47" w:rsidP="005A0E29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5" w:type="dxa"/>
          </w:tcPr>
          <w:p w14:paraId="0BB41C9C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7BA4027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</w:tr>
      <w:tr w:rsidR="00470E47" w14:paraId="5A285938" w14:textId="77777777" w:rsidTr="00AE5BA1">
        <w:trPr>
          <w:trHeight w:val="300"/>
        </w:trPr>
        <w:tc>
          <w:tcPr>
            <w:tcW w:w="7792" w:type="dxa"/>
          </w:tcPr>
          <w:p w14:paraId="157AB6E0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  <w:p w14:paraId="6CE30BD3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D49946A" w14:textId="77777777" w:rsidR="00470E47" w:rsidRDefault="00470E47" w:rsidP="005A0E29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5" w:type="dxa"/>
          </w:tcPr>
          <w:p w14:paraId="6ACF7C99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4EBEE79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</w:tr>
      <w:tr w:rsidR="00470E47" w14:paraId="6E950959" w14:textId="77777777" w:rsidTr="00AE5BA1">
        <w:trPr>
          <w:trHeight w:val="300"/>
        </w:trPr>
        <w:tc>
          <w:tcPr>
            <w:tcW w:w="7792" w:type="dxa"/>
          </w:tcPr>
          <w:p w14:paraId="18EAB573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  <w:p w14:paraId="6A01658D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2A1B281" w14:textId="77777777" w:rsidR="00470E47" w:rsidRDefault="00470E47" w:rsidP="005A0E29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5" w:type="dxa"/>
          </w:tcPr>
          <w:p w14:paraId="2049E85D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E640808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</w:tr>
      <w:tr w:rsidR="00470E47" w14:paraId="08CC919A" w14:textId="77777777" w:rsidTr="00AE5BA1">
        <w:trPr>
          <w:trHeight w:val="300"/>
        </w:trPr>
        <w:tc>
          <w:tcPr>
            <w:tcW w:w="7792" w:type="dxa"/>
          </w:tcPr>
          <w:p w14:paraId="483CEC17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  <w:p w14:paraId="42F6FD4E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86060BF" w14:textId="77777777" w:rsidR="00470E47" w:rsidRDefault="00470E47" w:rsidP="005A0E29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5" w:type="dxa"/>
          </w:tcPr>
          <w:p w14:paraId="446C36D5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680731B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</w:tr>
      <w:tr w:rsidR="00470E47" w14:paraId="4D3FDA1B" w14:textId="77777777" w:rsidTr="00AE5BA1">
        <w:trPr>
          <w:trHeight w:val="300"/>
        </w:trPr>
        <w:tc>
          <w:tcPr>
            <w:tcW w:w="7792" w:type="dxa"/>
          </w:tcPr>
          <w:p w14:paraId="1F3150AB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  <w:p w14:paraId="38415976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E11CCB3" w14:textId="77777777" w:rsidR="00470E47" w:rsidRDefault="00470E47" w:rsidP="005A0E29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5" w:type="dxa"/>
          </w:tcPr>
          <w:p w14:paraId="4BE6B7C8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D255BCE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</w:tr>
      <w:tr w:rsidR="00470E47" w14:paraId="1762716B" w14:textId="77777777" w:rsidTr="00AE5BA1">
        <w:trPr>
          <w:trHeight w:val="300"/>
        </w:trPr>
        <w:tc>
          <w:tcPr>
            <w:tcW w:w="7792" w:type="dxa"/>
          </w:tcPr>
          <w:p w14:paraId="41B04DA5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  <w:p w14:paraId="7585FEAA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087C0C9" w14:textId="77777777" w:rsidR="00470E47" w:rsidRDefault="00470E47" w:rsidP="005A0E29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5" w:type="dxa"/>
          </w:tcPr>
          <w:p w14:paraId="62FBB0C4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CB92F8F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</w:tr>
      <w:tr w:rsidR="00470E47" w14:paraId="5CE5968D" w14:textId="77777777" w:rsidTr="00AE5BA1">
        <w:trPr>
          <w:trHeight w:val="300"/>
        </w:trPr>
        <w:tc>
          <w:tcPr>
            <w:tcW w:w="7792" w:type="dxa"/>
          </w:tcPr>
          <w:p w14:paraId="3C641542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  <w:p w14:paraId="2CA61F21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C04F785" w14:textId="77777777" w:rsidR="00470E47" w:rsidRDefault="00470E47" w:rsidP="005A0E29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5" w:type="dxa"/>
          </w:tcPr>
          <w:p w14:paraId="6598B4E8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E611168" w14:textId="77777777" w:rsidR="00470E47" w:rsidRDefault="00470E47" w:rsidP="005A0E29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</w:tr>
    </w:tbl>
    <w:p w14:paraId="3539DBC2" w14:textId="77777777" w:rsidR="00301A81" w:rsidRDefault="00301A81" w:rsidP="00EB0A8F"/>
    <w:p w14:paraId="180A6904" w14:textId="77777777" w:rsidR="00301A81" w:rsidRDefault="00301A81" w:rsidP="00EB0A8F"/>
    <w:p w14:paraId="0B52B864" w14:textId="07B07879" w:rsidR="00EB0A8F" w:rsidRDefault="00EB0A8F" w:rsidP="00EB0A8F">
      <w:r w:rsidRPr="00483FC8">
        <w:t>Sett inn anbefalt læretid fr</w:t>
      </w:r>
      <w:r w:rsidR="00483FC8" w:rsidRPr="00483FC8">
        <w:t>å bedr</w:t>
      </w:r>
      <w:r w:rsidR="00AB4B2C">
        <w:t>i</w:t>
      </w:r>
      <w:r w:rsidR="00483FC8" w:rsidRPr="00483FC8">
        <w:t>fta</w:t>
      </w:r>
      <w:r w:rsidRPr="00483FC8">
        <w:t xml:space="preserve">. </w:t>
      </w:r>
      <w:r w:rsidR="00483FC8">
        <w:t xml:space="preserve">Fylkeskommunen </w:t>
      </w:r>
      <w:r w:rsidR="00AB4B2C">
        <w:t>vil vurdere dette ut frå</w:t>
      </w:r>
      <w:r w:rsidRPr="00EB0A8F">
        <w:t xml:space="preserve"> skolegang, praksis, erfaring og vurdering av kompetansen.</w:t>
      </w:r>
    </w:p>
    <w:p w14:paraId="0B350B28" w14:textId="77777777" w:rsidR="00CA29EB" w:rsidRDefault="00CA29EB" w:rsidP="00EB0A8F"/>
    <w:tbl>
      <w:tblPr>
        <w:tblStyle w:val="Tabellrutenett"/>
        <w:tblW w:w="13745" w:type="dxa"/>
        <w:tblLook w:val="04A0" w:firstRow="1" w:lastRow="0" w:firstColumn="1" w:lastColumn="0" w:noHBand="0" w:noVBand="1"/>
      </w:tblPr>
      <w:tblGrid>
        <w:gridCol w:w="13745"/>
      </w:tblGrid>
      <w:tr w:rsidR="00483FC8" w14:paraId="0389ACC2" w14:textId="77777777" w:rsidTr="00483FC8">
        <w:tc>
          <w:tcPr>
            <w:tcW w:w="13745" w:type="dxa"/>
          </w:tcPr>
          <w:p w14:paraId="24AF2715" w14:textId="47A6768B" w:rsidR="00483FC8" w:rsidRPr="00CA29EB" w:rsidRDefault="00CA29EB" w:rsidP="005A0E29">
            <w:pPr>
              <w:rPr>
                <w:b/>
                <w:bCs/>
              </w:rPr>
            </w:pPr>
            <w:r w:rsidRPr="00CA29EB">
              <w:rPr>
                <w:b/>
                <w:bCs/>
              </w:rPr>
              <w:t>Ønska o</w:t>
            </w:r>
            <w:r w:rsidR="00483FC8" w:rsidRPr="00CA29EB">
              <w:rPr>
                <w:b/>
                <w:bCs/>
              </w:rPr>
              <w:t xml:space="preserve">ppstart av kontrakten: </w:t>
            </w:r>
          </w:p>
          <w:p w14:paraId="6E7B1962" w14:textId="77777777" w:rsidR="00483FC8" w:rsidRDefault="00483FC8" w:rsidP="005A0E29"/>
        </w:tc>
      </w:tr>
      <w:tr w:rsidR="00483FC8" w14:paraId="21454652" w14:textId="77777777" w:rsidTr="00483FC8">
        <w:tc>
          <w:tcPr>
            <w:tcW w:w="13745" w:type="dxa"/>
          </w:tcPr>
          <w:p w14:paraId="53B52E2C" w14:textId="77777777" w:rsidR="00483FC8" w:rsidRPr="00CA29EB" w:rsidRDefault="00483FC8" w:rsidP="005A0E29">
            <w:pPr>
              <w:rPr>
                <w:b/>
                <w:bCs/>
              </w:rPr>
            </w:pPr>
            <w:r w:rsidRPr="00CA29EB">
              <w:rPr>
                <w:b/>
                <w:bCs/>
              </w:rPr>
              <w:t xml:space="preserve">Anbefalt tid på kontrakten: </w:t>
            </w:r>
          </w:p>
          <w:p w14:paraId="68B92174" w14:textId="77777777" w:rsidR="00483FC8" w:rsidRDefault="00483FC8" w:rsidP="005A0E29"/>
        </w:tc>
      </w:tr>
    </w:tbl>
    <w:p w14:paraId="4DF61BE5" w14:textId="77777777" w:rsidR="00EB0A8F" w:rsidRDefault="00EB0A8F" w:rsidP="00C7709A"/>
    <w:p w14:paraId="3648F3A8" w14:textId="77777777" w:rsidR="00E14DEC" w:rsidRDefault="00E14DEC" w:rsidP="00E14DEC">
      <w:pPr>
        <w:spacing w:after="160" w:line="259" w:lineRule="auto"/>
      </w:pPr>
    </w:p>
    <w:p w14:paraId="2BE0D5C2" w14:textId="5597A95B" w:rsidR="00A070E7" w:rsidRDefault="00DD66AA" w:rsidP="00E14DEC">
      <w:pPr>
        <w:pStyle w:val="Overskrift1"/>
      </w:pPr>
      <w:r>
        <w:t>P</w:t>
      </w:r>
      <w:r w:rsidR="003204E0">
        <w:t>lan for opplæringa</w:t>
      </w:r>
      <w:r>
        <w:t xml:space="preserve"> i kontraktsperioden</w:t>
      </w:r>
    </w:p>
    <w:p w14:paraId="2372EE3E" w14:textId="19135421" w:rsidR="00FE449C" w:rsidRPr="001E7105" w:rsidRDefault="00FE449C" w:rsidP="003204E0">
      <w:r w:rsidRPr="001E7105">
        <w:rPr>
          <w:b/>
          <w:bCs/>
        </w:rPr>
        <w:t>Fagleg leiar:</w:t>
      </w:r>
      <w:r w:rsidR="001E7105">
        <w:rPr>
          <w:b/>
          <w:bCs/>
        </w:rPr>
        <w:t xml:space="preserve"> </w:t>
      </w:r>
    </w:p>
    <w:p w14:paraId="551E8B49" w14:textId="0CCFC05C" w:rsidR="00440FF3" w:rsidRPr="001E7105" w:rsidRDefault="00E573FD" w:rsidP="00440FF3">
      <w:r w:rsidRPr="001E7105">
        <w:rPr>
          <w:b/>
          <w:bCs/>
        </w:rPr>
        <w:t>Tidsperiode planen gjeld for</w:t>
      </w:r>
      <w:r w:rsidR="001E4119" w:rsidRPr="001E7105">
        <w:rPr>
          <w:b/>
          <w:bCs/>
        </w:rPr>
        <w:t>:</w:t>
      </w:r>
      <w:r w:rsidR="001E7105">
        <w:rPr>
          <w:b/>
          <w:bCs/>
        </w:rPr>
        <w:t xml:space="preserve"> </w:t>
      </w:r>
    </w:p>
    <w:p w14:paraId="4657626D" w14:textId="77777777" w:rsidR="00440FF3" w:rsidRPr="00440FF3" w:rsidRDefault="00440FF3" w:rsidP="003204E0">
      <w:pPr>
        <w:rPr>
          <w:rFonts w:cs="Arial"/>
          <w:color w:val="007FBA" w:themeColor="hyperlink"/>
          <w:u w:val="single"/>
        </w:rPr>
      </w:pPr>
    </w:p>
    <w:p w14:paraId="0016B580" w14:textId="11ECA70C" w:rsidR="00DD7E00" w:rsidRPr="004526C7" w:rsidRDefault="00EB7F04" w:rsidP="004526C7">
      <w:pPr>
        <w:rPr>
          <w:rFonts w:cs="Arial"/>
          <w:color w:val="303030"/>
        </w:rPr>
      </w:pPr>
      <w:r w:rsidRPr="70B0D94A">
        <w:rPr>
          <w:rFonts w:cs="Arial"/>
          <w:color w:val="303030"/>
        </w:rPr>
        <w:t xml:space="preserve">Den som er </w:t>
      </w:r>
      <w:r w:rsidR="00356AD5" w:rsidRPr="70B0D94A">
        <w:rPr>
          <w:rFonts w:cs="Arial"/>
          <w:color w:val="303030"/>
        </w:rPr>
        <w:t>ansvarleg</w:t>
      </w:r>
      <w:r w:rsidRPr="70B0D94A">
        <w:rPr>
          <w:rFonts w:cs="Arial"/>
          <w:color w:val="303030"/>
        </w:rPr>
        <w:t xml:space="preserve"> for </w:t>
      </w:r>
      <w:r w:rsidR="00356AD5" w:rsidRPr="70B0D94A">
        <w:rPr>
          <w:rFonts w:cs="Arial"/>
          <w:color w:val="303030"/>
        </w:rPr>
        <w:t>opplæringa</w:t>
      </w:r>
      <w:r w:rsidRPr="70B0D94A">
        <w:rPr>
          <w:rFonts w:cs="Arial"/>
          <w:color w:val="303030"/>
        </w:rPr>
        <w:t xml:space="preserve"> i </w:t>
      </w:r>
      <w:r w:rsidR="00356AD5" w:rsidRPr="70B0D94A">
        <w:rPr>
          <w:rFonts w:cs="Arial"/>
          <w:color w:val="303030"/>
        </w:rPr>
        <w:t>lærebedrifta</w:t>
      </w:r>
      <w:r w:rsidRPr="70B0D94A">
        <w:rPr>
          <w:rFonts w:cs="Arial"/>
          <w:color w:val="303030"/>
        </w:rPr>
        <w:t xml:space="preserve"> skal </w:t>
      </w:r>
      <w:r w:rsidR="003C1913" w:rsidRPr="70B0D94A">
        <w:rPr>
          <w:rFonts w:cs="Arial"/>
          <w:color w:val="303030"/>
        </w:rPr>
        <w:t>saman me</w:t>
      </w:r>
      <w:r w:rsidR="003C1913" w:rsidRPr="70B0D94A">
        <w:rPr>
          <w:rFonts w:cs="Arial"/>
        </w:rPr>
        <w:t xml:space="preserve">d </w:t>
      </w:r>
      <w:r w:rsidR="00B023C9" w:rsidRPr="70B0D94A">
        <w:rPr>
          <w:rFonts w:cs="Arial"/>
        </w:rPr>
        <w:t>kandidaten</w:t>
      </w:r>
      <w:r w:rsidR="003C1913" w:rsidRPr="70B0D94A">
        <w:rPr>
          <w:rFonts w:cs="Arial"/>
        </w:rPr>
        <w:t xml:space="preserve"> </w:t>
      </w:r>
      <w:r w:rsidRPr="70B0D94A">
        <w:rPr>
          <w:rFonts w:cs="Arial"/>
        </w:rPr>
        <w:t>utar</w:t>
      </w:r>
      <w:r w:rsidRPr="70B0D94A">
        <w:rPr>
          <w:rFonts w:cs="Arial"/>
          <w:color w:val="303030"/>
        </w:rPr>
        <w:t>beide e</w:t>
      </w:r>
      <w:r w:rsidR="00356AD5" w:rsidRPr="70B0D94A">
        <w:rPr>
          <w:rFonts w:cs="Arial"/>
          <w:color w:val="303030"/>
        </w:rPr>
        <w:t>i</w:t>
      </w:r>
      <w:r w:rsidRPr="70B0D94A">
        <w:rPr>
          <w:rFonts w:cs="Arial"/>
          <w:color w:val="303030"/>
        </w:rPr>
        <w:t xml:space="preserve"> </w:t>
      </w:r>
      <w:r w:rsidR="00601BA3">
        <w:rPr>
          <w:rFonts w:cs="Arial"/>
          <w:color w:val="303030"/>
        </w:rPr>
        <w:t>opplæringsplan</w:t>
      </w:r>
      <w:r w:rsidR="00270CA9">
        <w:rPr>
          <w:rFonts w:cs="Arial"/>
          <w:color w:val="303030"/>
        </w:rPr>
        <w:t xml:space="preserve"> for den opplæringa som </w:t>
      </w:r>
      <w:proofErr w:type="spellStart"/>
      <w:r w:rsidR="00270CA9">
        <w:rPr>
          <w:rFonts w:cs="Arial"/>
          <w:color w:val="303030"/>
        </w:rPr>
        <w:t>gjenstår</w:t>
      </w:r>
      <w:proofErr w:type="spellEnd"/>
      <w:r w:rsidRPr="70B0D94A">
        <w:rPr>
          <w:rFonts w:cs="Arial"/>
          <w:color w:val="303030"/>
        </w:rPr>
        <w:t xml:space="preserve">. </w:t>
      </w:r>
      <w:r w:rsidR="00356AD5">
        <w:t>Planen skal bidra til å sikre ei god og systematisk opplæring av kandidaten</w:t>
      </w:r>
      <w:r w:rsidR="00456490">
        <w:t xml:space="preserve">. </w:t>
      </w:r>
      <w:r w:rsidRPr="70B0D94A">
        <w:rPr>
          <w:rFonts w:cs="Arial"/>
          <w:color w:val="303030"/>
        </w:rPr>
        <w:t xml:space="preserve">Planen </w:t>
      </w:r>
      <w:r w:rsidR="00356AD5" w:rsidRPr="70B0D94A">
        <w:rPr>
          <w:rFonts w:cs="Arial"/>
          <w:color w:val="303030"/>
        </w:rPr>
        <w:t xml:space="preserve">skal </w:t>
      </w:r>
      <w:r w:rsidRPr="70B0D94A">
        <w:rPr>
          <w:rFonts w:cs="Arial"/>
          <w:color w:val="303030"/>
        </w:rPr>
        <w:t>beskrive</w:t>
      </w:r>
      <w:r w:rsidR="00356AD5" w:rsidRPr="70B0D94A">
        <w:rPr>
          <w:rFonts w:cs="Arial"/>
          <w:color w:val="303030"/>
        </w:rPr>
        <w:t xml:space="preserve"> kva</w:t>
      </w:r>
      <w:r w:rsidRPr="70B0D94A">
        <w:rPr>
          <w:rFonts w:cs="Arial"/>
          <w:color w:val="303030"/>
        </w:rPr>
        <w:t xml:space="preserve"> arbeidsoppg</w:t>
      </w:r>
      <w:r w:rsidR="00356AD5" w:rsidRPr="70B0D94A">
        <w:rPr>
          <w:rFonts w:cs="Arial"/>
          <w:color w:val="303030"/>
        </w:rPr>
        <w:t>å</w:t>
      </w:r>
      <w:r w:rsidRPr="70B0D94A">
        <w:rPr>
          <w:rFonts w:cs="Arial"/>
          <w:color w:val="303030"/>
        </w:rPr>
        <w:t xml:space="preserve">ver </w:t>
      </w:r>
      <w:r w:rsidR="7C51E7AB" w:rsidRPr="70B0D94A">
        <w:rPr>
          <w:rFonts w:cs="Arial"/>
          <w:color w:val="303030"/>
        </w:rPr>
        <w:t>kandidaten</w:t>
      </w:r>
      <w:r w:rsidRPr="70B0D94A">
        <w:rPr>
          <w:rFonts w:cs="Arial"/>
          <w:color w:val="303030"/>
        </w:rPr>
        <w:t xml:space="preserve"> skal arbeide med i løpet av læretid</w:t>
      </w:r>
      <w:r w:rsidR="00356AD5" w:rsidRPr="70B0D94A">
        <w:rPr>
          <w:rFonts w:cs="Arial"/>
          <w:color w:val="303030"/>
        </w:rPr>
        <w:t>a</w:t>
      </w:r>
      <w:r w:rsidR="6DF84483" w:rsidRPr="70B0D94A">
        <w:rPr>
          <w:rFonts w:cs="Arial"/>
          <w:color w:val="303030"/>
        </w:rPr>
        <w:t>,</w:t>
      </w:r>
      <w:r w:rsidR="00F208FC" w:rsidRPr="70B0D94A">
        <w:rPr>
          <w:rFonts w:cs="Arial"/>
          <w:color w:val="303030"/>
        </w:rPr>
        <w:t xml:space="preserve"> med utgangspunkt i læreplanen for faget</w:t>
      </w:r>
      <w:r w:rsidRPr="70B0D94A">
        <w:rPr>
          <w:rFonts w:cs="Arial"/>
          <w:color w:val="303030"/>
        </w:rPr>
        <w:t>. Kompetansemål</w:t>
      </w:r>
      <w:r w:rsidR="00356AD5" w:rsidRPr="70B0D94A">
        <w:rPr>
          <w:rFonts w:cs="Arial"/>
          <w:color w:val="303030"/>
        </w:rPr>
        <w:t>a</w:t>
      </w:r>
      <w:r w:rsidRPr="70B0D94A">
        <w:rPr>
          <w:rFonts w:cs="Arial"/>
          <w:color w:val="303030"/>
        </w:rPr>
        <w:t xml:space="preserve"> skal </w:t>
      </w:r>
      <w:r w:rsidR="00356AD5" w:rsidRPr="70B0D94A">
        <w:rPr>
          <w:rFonts w:cs="Arial"/>
          <w:color w:val="303030"/>
        </w:rPr>
        <w:t>vere knytt</w:t>
      </w:r>
      <w:r w:rsidRPr="70B0D94A">
        <w:rPr>
          <w:rFonts w:cs="Arial"/>
          <w:color w:val="303030"/>
        </w:rPr>
        <w:t xml:space="preserve"> til produksjonen av varer</w:t>
      </w:r>
      <w:r w:rsidR="00603FF3" w:rsidRPr="70B0D94A">
        <w:rPr>
          <w:rFonts w:cs="Arial"/>
          <w:color w:val="303030"/>
        </w:rPr>
        <w:t>/</w:t>
      </w:r>
      <w:r w:rsidR="00356AD5" w:rsidRPr="70B0D94A">
        <w:rPr>
          <w:rFonts w:cs="Arial"/>
          <w:color w:val="303030"/>
        </w:rPr>
        <w:t>tenester</w:t>
      </w:r>
      <w:r w:rsidRPr="70B0D94A">
        <w:rPr>
          <w:rFonts w:cs="Arial"/>
          <w:color w:val="303030"/>
        </w:rPr>
        <w:t xml:space="preserve"> </w:t>
      </w:r>
      <w:r w:rsidR="00356AD5" w:rsidRPr="70B0D94A">
        <w:rPr>
          <w:rFonts w:cs="Arial"/>
          <w:color w:val="303030"/>
        </w:rPr>
        <w:t>lærebedrifta</w:t>
      </w:r>
      <w:r w:rsidRPr="70B0D94A">
        <w:rPr>
          <w:rFonts w:cs="Arial"/>
          <w:color w:val="303030"/>
        </w:rPr>
        <w:t xml:space="preserve"> leverer. </w:t>
      </w:r>
      <w:r w:rsidR="00C9118B">
        <w:rPr>
          <w:rFonts w:cs="Arial"/>
          <w:color w:val="303030"/>
        </w:rPr>
        <w:t>Nedst i dokumentet finn du døme frå ulike fag på korleis du kan fylle ut planen</w:t>
      </w:r>
      <w:r w:rsidR="00C5168D">
        <w:rPr>
          <w:rFonts w:cs="Arial"/>
          <w:color w:val="303030"/>
        </w:rPr>
        <w:t xml:space="preserve"> for opplæringa</w:t>
      </w:r>
    </w:p>
    <w:p w14:paraId="46776FE0" w14:textId="012B32C9" w:rsidR="56639991" w:rsidRPr="00301A81" w:rsidRDefault="56639991" w:rsidP="00301A81">
      <w:pPr>
        <w:pStyle w:val="Overskrift3"/>
        <w:rPr>
          <w:rFonts w:cstheme="minorHAnsi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89"/>
        <w:gridCol w:w="2834"/>
        <w:gridCol w:w="3683"/>
        <w:gridCol w:w="1559"/>
        <w:gridCol w:w="1700"/>
        <w:gridCol w:w="1483"/>
      </w:tblGrid>
      <w:tr w:rsidR="56639991" w14:paraId="7E23FD06" w14:textId="77777777" w:rsidTr="56639991">
        <w:trPr>
          <w:trHeight w:val="300"/>
        </w:trPr>
        <w:tc>
          <w:tcPr>
            <w:tcW w:w="2689" w:type="dxa"/>
            <w:shd w:val="clear" w:color="auto" w:fill="F2F2F2" w:themeFill="background1" w:themeFillShade="F2"/>
          </w:tcPr>
          <w:p w14:paraId="7E4ADBAE" w14:textId="7147EFDE" w:rsidR="56639991" w:rsidRDefault="00083D0C" w:rsidP="00083D0C">
            <w:r>
              <w:t>A</w:t>
            </w:r>
            <w:r w:rsidR="56639991" w:rsidRPr="56639991">
              <w:t xml:space="preserve">rbeidsoppgåve i lærebedrift: </w:t>
            </w:r>
          </w:p>
          <w:p w14:paraId="728C5D2E" w14:textId="4E77D64D" w:rsidR="56639991" w:rsidRDefault="56639991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14:paraId="7FF3597D" w14:textId="424F2C3B" w:rsidR="56639991" w:rsidRDefault="56639991" w:rsidP="56639991">
            <w:pPr>
              <w:spacing w:line="276" w:lineRule="auto"/>
              <w:contextualSpacing/>
              <w:rPr>
                <w:rFonts w:cs="Arial"/>
                <w:color w:val="303030"/>
              </w:rPr>
            </w:pPr>
            <w:r w:rsidRPr="56639991">
              <w:rPr>
                <w:rFonts w:cs="Arial"/>
                <w:color w:val="303030"/>
              </w:rPr>
              <w:t xml:space="preserve">Beskriving av arbeidsoppgåver: </w:t>
            </w:r>
          </w:p>
        </w:tc>
        <w:tc>
          <w:tcPr>
            <w:tcW w:w="3685" w:type="dxa"/>
            <w:shd w:val="clear" w:color="auto" w:fill="F2F2F2" w:themeFill="background1" w:themeFillShade="F2"/>
          </w:tcPr>
          <w:p w14:paraId="33158917" w14:textId="77777777" w:rsidR="56639991" w:rsidRDefault="56639991" w:rsidP="56639991">
            <w:pPr>
              <w:rPr>
                <w:rFonts w:cs="Arial"/>
                <w:color w:val="303030"/>
              </w:rPr>
            </w:pPr>
            <w:r w:rsidRPr="56639991">
              <w:rPr>
                <w:rFonts w:cs="Arial"/>
                <w:color w:val="303030"/>
              </w:rPr>
              <w:t xml:space="preserve">Læringsfokus: </w:t>
            </w:r>
          </w:p>
          <w:p w14:paraId="2A5DE020" w14:textId="6CBB846B" w:rsidR="56639991" w:rsidRDefault="56639991" w:rsidP="56639991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05E861CC" w14:textId="78EB6E4E" w:rsidR="56639991" w:rsidRDefault="56639991" w:rsidP="56639991">
            <w:pPr>
              <w:rPr>
                <w:rFonts w:cs="Arial"/>
                <w:color w:val="303030"/>
              </w:rPr>
            </w:pPr>
            <w:r w:rsidRPr="56639991">
              <w:rPr>
                <w:rFonts w:cs="Arial"/>
                <w:color w:val="303030"/>
              </w:rPr>
              <w:t xml:space="preserve">Sertifisering, kurs: 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46AC71DE" w14:textId="7E8FD0D5" w:rsidR="56639991" w:rsidRDefault="56639991" w:rsidP="56639991">
            <w:pPr>
              <w:rPr>
                <w:rFonts w:cs="Arial"/>
                <w:color w:val="303030"/>
                <w:sz w:val="16"/>
                <w:szCs w:val="16"/>
              </w:rPr>
            </w:pPr>
            <w:r w:rsidRPr="56639991">
              <w:rPr>
                <w:rFonts w:cs="Arial"/>
                <w:color w:val="303030"/>
              </w:rPr>
              <w:t xml:space="preserve">Tidsrom: </w:t>
            </w:r>
          </w:p>
        </w:tc>
        <w:tc>
          <w:tcPr>
            <w:tcW w:w="1483" w:type="dxa"/>
            <w:shd w:val="clear" w:color="auto" w:fill="F2F2F2" w:themeFill="background1" w:themeFillShade="F2"/>
          </w:tcPr>
          <w:p w14:paraId="7D2D9BEB" w14:textId="77777777" w:rsidR="56639991" w:rsidRDefault="56639991" w:rsidP="56639991">
            <w:pPr>
              <w:rPr>
                <w:rFonts w:cs="Arial"/>
                <w:color w:val="303030"/>
              </w:rPr>
            </w:pPr>
            <w:r w:rsidRPr="56639991">
              <w:rPr>
                <w:rFonts w:cs="Arial"/>
                <w:color w:val="303030"/>
              </w:rPr>
              <w:t>Ansvar:</w:t>
            </w:r>
          </w:p>
          <w:p w14:paraId="170D82FF" w14:textId="485A2390" w:rsidR="56639991" w:rsidRDefault="56639991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</w:tr>
      <w:tr w:rsidR="56639991" w14:paraId="230F46AE" w14:textId="77777777" w:rsidTr="56639991">
        <w:trPr>
          <w:trHeight w:val="300"/>
        </w:trPr>
        <w:tc>
          <w:tcPr>
            <w:tcW w:w="2689" w:type="dxa"/>
          </w:tcPr>
          <w:p w14:paraId="69052FEC" w14:textId="2AC5A857" w:rsidR="56639991" w:rsidRDefault="56639991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  <w:p w14:paraId="73B6B260" w14:textId="77777777" w:rsidR="56639991" w:rsidRDefault="56639991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E2A7458" w14:textId="77777777" w:rsidR="56639991" w:rsidRDefault="56639991" w:rsidP="56639991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3685" w:type="dxa"/>
          </w:tcPr>
          <w:p w14:paraId="7362081F" w14:textId="77777777" w:rsidR="56639991" w:rsidRDefault="56639991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D5D7A86" w14:textId="77777777" w:rsidR="56639991" w:rsidRDefault="56639991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B3F7455" w14:textId="77777777" w:rsidR="56639991" w:rsidRDefault="56639991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483" w:type="dxa"/>
          </w:tcPr>
          <w:p w14:paraId="372D4927" w14:textId="77777777" w:rsidR="56639991" w:rsidRDefault="56639991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</w:tr>
      <w:tr w:rsidR="56639991" w14:paraId="28E10138" w14:textId="77777777" w:rsidTr="56639991">
        <w:trPr>
          <w:trHeight w:val="300"/>
        </w:trPr>
        <w:tc>
          <w:tcPr>
            <w:tcW w:w="2689" w:type="dxa"/>
          </w:tcPr>
          <w:p w14:paraId="5ADA9831" w14:textId="77777777" w:rsidR="56639991" w:rsidRDefault="56639991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  <w:p w14:paraId="58D93E5E" w14:textId="77777777" w:rsidR="56639991" w:rsidRDefault="56639991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19B8CE3" w14:textId="77777777" w:rsidR="56639991" w:rsidRDefault="56639991" w:rsidP="56639991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3685" w:type="dxa"/>
          </w:tcPr>
          <w:p w14:paraId="1F93850B" w14:textId="77777777" w:rsidR="56639991" w:rsidRDefault="56639991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C8C3536" w14:textId="77777777" w:rsidR="56639991" w:rsidRDefault="56639991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86788EB" w14:textId="77777777" w:rsidR="56639991" w:rsidRDefault="56639991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483" w:type="dxa"/>
          </w:tcPr>
          <w:p w14:paraId="54D5A93F" w14:textId="77777777" w:rsidR="56639991" w:rsidRDefault="56639991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</w:tr>
      <w:tr w:rsidR="56639991" w14:paraId="3CA728C3" w14:textId="77777777" w:rsidTr="56639991">
        <w:trPr>
          <w:trHeight w:val="300"/>
        </w:trPr>
        <w:tc>
          <w:tcPr>
            <w:tcW w:w="2689" w:type="dxa"/>
          </w:tcPr>
          <w:p w14:paraId="01429EF2" w14:textId="77777777" w:rsidR="56639991" w:rsidRDefault="56639991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  <w:p w14:paraId="3D4553C2" w14:textId="77777777" w:rsidR="56639991" w:rsidRDefault="56639991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B56629F" w14:textId="77777777" w:rsidR="56639991" w:rsidRDefault="56639991" w:rsidP="56639991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3685" w:type="dxa"/>
          </w:tcPr>
          <w:p w14:paraId="7FF5C8FE" w14:textId="77777777" w:rsidR="56639991" w:rsidRDefault="56639991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1DB2A92" w14:textId="77777777" w:rsidR="56639991" w:rsidRDefault="56639991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D30618C" w14:textId="77777777" w:rsidR="56639991" w:rsidRDefault="56639991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483" w:type="dxa"/>
          </w:tcPr>
          <w:p w14:paraId="3AA700F0" w14:textId="77777777" w:rsidR="56639991" w:rsidRDefault="56639991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</w:tr>
      <w:tr w:rsidR="001F5593" w14:paraId="6AA23CBD" w14:textId="77777777" w:rsidTr="56639991">
        <w:trPr>
          <w:trHeight w:val="300"/>
        </w:trPr>
        <w:tc>
          <w:tcPr>
            <w:tcW w:w="2689" w:type="dxa"/>
          </w:tcPr>
          <w:p w14:paraId="07DBECE5" w14:textId="77777777" w:rsidR="001F5593" w:rsidRDefault="001F5593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  <w:p w14:paraId="5266D75F" w14:textId="77777777" w:rsidR="001F5593" w:rsidRDefault="001F5593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E6141D6" w14:textId="77777777" w:rsidR="001F5593" w:rsidRDefault="001F5593" w:rsidP="56639991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3685" w:type="dxa"/>
          </w:tcPr>
          <w:p w14:paraId="04277EEB" w14:textId="77777777" w:rsidR="001F5593" w:rsidRDefault="001F5593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A3CBE7B" w14:textId="77777777" w:rsidR="001F5593" w:rsidRDefault="001F5593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7646EF8" w14:textId="77777777" w:rsidR="001F5593" w:rsidRDefault="001F5593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483" w:type="dxa"/>
          </w:tcPr>
          <w:p w14:paraId="3301E45B" w14:textId="77777777" w:rsidR="001F5593" w:rsidRDefault="001F5593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</w:tr>
      <w:tr w:rsidR="001F5593" w14:paraId="07777F62" w14:textId="77777777" w:rsidTr="56639991">
        <w:trPr>
          <w:trHeight w:val="300"/>
        </w:trPr>
        <w:tc>
          <w:tcPr>
            <w:tcW w:w="2689" w:type="dxa"/>
          </w:tcPr>
          <w:p w14:paraId="1436A0BA" w14:textId="77777777" w:rsidR="001F5593" w:rsidRDefault="001F5593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  <w:p w14:paraId="19BF15F6" w14:textId="77777777" w:rsidR="001F5593" w:rsidRDefault="001F5593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2BA3D88" w14:textId="77777777" w:rsidR="001F5593" w:rsidRDefault="001F5593" w:rsidP="56639991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3685" w:type="dxa"/>
          </w:tcPr>
          <w:p w14:paraId="4DD768F7" w14:textId="77777777" w:rsidR="001F5593" w:rsidRDefault="001F5593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BE2AE69" w14:textId="77777777" w:rsidR="001F5593" w:rsidRDefault="001F5593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249D474" w14:textId="77777777" w:rsidR="001F5593" w:rsidRDefault="001F5593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483" w:type="dxa"/>
          </w:tcPr>
          <w:p w14:paraId="0568259C" w14:textId="77777777" w:rsidR="001F5593" w:rsidRDefault="001F5593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</w:tr>
      <w:tr w:rsidR="001F5593" w14:paraId="41FB7AE5" w14:textId="77777777" w:rsidTr="56639991">
        <w:trPr>
          <w:trHeight w:val="300"/>
        </w:trPr>
        <w:tc>
          <w:tcPr>
            <w:tcW w:w="2689" w:type="dxa"/>
          </w:tcPr>
          <w:p w14:paraId="1087F1B5" w14:textId="77777777" w:rsidR="001F5593" w:rsidRDefault="001F5593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  <w:p w14:paraId="6E1DD071" w14:textId="77777777" w:rsidR="001F5593" w:rsidRDefault="001F5593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8D272F8" w14:textId="77777777" w:rsidR="001F5593" w:rsidRDefault="001F5593" w:rsidP="56639991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3685" w:type="dxa"/>
          </w:tcPr>
          <w:p w14:paraId="0C914793" w14:textId="77777777" w:rsidR="001F5593" w:rsidRDefault="001F5593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C737DB6" w14:textId="77777777" w:rsidR="001F5593" w:rsidRDefault="001F5593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5AA8882" w14:textId="77777777" w:rsidR="001F5593" w:rsidRDefault="001F5593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483" w:type="dxa"/>
          </w:tcPr>
          <w:p w14:paraId="6A43B173" w14:textId="77777777" w:rsidR="001F5593" w:rsidRDefault="001F5593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</w:tr>
      <w:tr w:rsidR="001F5593" w14:paraId="2603A972" w14:textId="77777777" w:rsidTr="56639991">
        <w:trPr>
          <w:trHeight w:val="300"/>
        </w:trPr>
        <w:tc>
          <w:tcPr>
            <w:tcW w:w="2689" w:type="dxa"/>
          </w:tcPr>
          <w:p w14:paraId="0B7F66F8" w14:textId="77777777" w:rsidR="001F5593" w:rsidRDefault="001F5593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  <w:p w14:paraId="73DAA131" w14:textId="77777777" w:rsidR="001F5593" w:rsidRDefault="001F5593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566C412" w14:textId="77777777" w:rsidR="001F5593" w:rsidRDefault="001F5593" w:rsidP="56639991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3685" w:type="dxa"/>
          </w:tcPr>
          <w:p w14:paraId="727CB656" w14:textId="77777777" w:rsidR="001F5593" w:rsidRDefault="001F5593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56BEC3E" w14:textId="77777777" w:rsidR="001F5593" w:rsidRDefault="001F5593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852C8B0" w14:textId="77777777" w:rsidR="001F5593" w:rsidRDefault="001F5593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483" w:type="dxa"/>
          </w:tcPr>
          <w:p w14:paraId="6AE9CA52" w14:textId="77777777" w:rsidR="001F5593" w:rsidRDefault="001F5593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</w:tr>
      <w:tr w:rsidR="00083D0C" w14:paraId="6DC78D97" w14:textId="77777777" w:rsidTr="56639991">
        <w:trPr>
          <w:trHeight w:val="300"/>
        </w:trPr>
        <w:tc>
          <w:tcPr>
            <w:tcW w:w="2689" w:type="dxa"/>
          </w:tcPr>
          <w:p w14:paraId="42E45B05" w14:textId="77777777" w:rsidR="00083D0C" w:rsidRDefault="00083D0C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  <w:p w14:paraId="3D453BDF" w14:textId="77777777" w:rsidR="00083D0C" w:rsidRDefault="00083D0C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416BA72" w14:textId="77777777" w:rsidR="00083D0C" w:rsidRDefault="00083D0C" w:rsidP="56639991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3685" w:type="dxa"/>
          </w:tcPr>
          <w:p w14:paraId="16FB787D" w14:textId="77777777" w:rsidR="00083D0C" w:rsidRDefault="00083D0C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84A1B6B" w14:textId="77777777" w:rsidR="00083D0C" w:rsidRDefault="00083D0C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E0AA0B3" w14:textId="77777777" w:rsidR="00083D0C" w:rsidRDefault="00083D0C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483" w:type="dxa"/>
          </w:tcPr>
          <w:p w14:paraId="58C3E225" w14:textId="77777777" w:rsidR="00083D0C" w:rsidRDefault="00083D0C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</w:tr>
      <w:tr w:rsidR="00083D0C" w14:paraId="568487BC" w14:textId="77777777" w:rsidTr="56639991">
        <w:trPr>
          <w:trHeight w:val="300"/>
        </w:trPr>
        <w:tc>
          <w:tcPr>
            <w:tcW w:w="2689" w:type="dxa"/>
          </w:tcPr>
          <w:p w14:paraId="754FB1C7" w14:textId="77777777" w:rsidR="00083D0C" w:rsidRDefault="00083D0C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  <w:p w14:paraId="60AD1D88" w14:textId="77777777" w:rsidR="00083D0C" w:rsidRDefault="00083D0C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C52C43E" w14:textId="77777777" w:rsidR="00083D0C" w:rsidRDefault="00083D0C" w:rsidP="56639991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3685" w:type="dxa"/>
          </w:tcPr>
          <w:p w14:paraId="3E3F768F" w14:textId="77777777" w:rsidR="00083D0C" w:rsidRDefault="00083D0C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3B4257E" w14:textId="77777777" w:rsidR="00083D0C" w:rsidRDefault="00083D0C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10F0892" w14:textId="77777777" w:rsidR="00083D0C" w:rsidRDefault="00083D0C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483" w:type="dxa"/>
          </w:tcPr>
          <w:p w14:paraId="48C8B2EA" w14:textId="77777777" w:rsidR="00083D0C" w:rsidRDefault="00083D0C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</w:tr>
      <w:tr w:rsidR="00083D0C" w14:paraId="5EB5DA76" w14:textId="77777777" w:rsidTr="56639991">
        <w:trPr>
          <w:trHeight w:val="300"/>
        </w:trPr>
        <w:tc>
          <w:tcPr>
            <w:tcW w:w="2689" w:type="dxa"/>
          </w:tcPr>
          <w:p w14:paraId="51FA00D6" w14:textId="77777777" w:rsidR="00083D0C" w:rsidRDefault="00083D0C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  <w:p w14:paraId="3A8B0489" w14:textId="77777777" w:rsidR="00083D0C" w:rsidRDefault="00083D0C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239CC52" w14:textId="77777777" w:rsidR="00083D0C" w:rsidRDefault="00083D0C" w:rsidP="56639991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3685" w:type="dxa"/>
          </w:tcPr>
          <w:p w14:paraId="7E602360" w14:textId="77777777" w:rsidR="00083D0C" w:rsidRDefault="00083D0C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93A25EB" w14:textId="77777777" w:rsidR="00083D0C" w:rsidRDefault="00083D0C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6CD8582" w14:textId="77777777" w:rsidR="00083D0C" w:rsidRDefault="00083D0C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483" w:type="dxa"/>
          </w:tcPr>
          <w:p w14:paraId="25879D9A" w14:textId="77777777" w:rsidR="00083D0C" w:rsidRDefault="00083D0C" w:rsidP="56639991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</w:tr>
    </w:tbl>
    <w:p w14:paraId="2D5433C6" w14:textId="1832CE97" w:rsidR="56639991" w:rsidRDefault="56639991" w:rsidP="56639991">
      <w:pPr>
        <w:spacing w:line="276" w:lineRule="auto"/>
        <w:contextualSpacing/>
        <w:rPr>
          <w:rFonts w:cs="Arial"/>
          <w:color w:val="303030"/>
        </w:rPr>
      </w:pPr>
    </w:p>
    <w:p w14:paraId="32D8F327" w14:textId="410FFE25" w:rsidR="56639991" w:rsidRDefault="56639991" w:rsidP="56639991">
      <w:pPr>
        <w:spacing w:line="276" w:lineRule="auto"/>
        <w:contextualSpacing/>
        <w:rPr>
          <w:rFonts w:cs="Arial"/>
          <w:color w:val="303030"/>
        </w:rPr>
      </w:pPr>
    </w:p>
    <w:p w14:paraId="2FA63DA7" w14:textId="76C0BBCA" w:rsidR="002A0178" w:rsidRPr="008B0295" w:rsidRDefault="00BA4604" w:rsidP="008B0295">
      <w:pPr>
        <w:rPr>
          <w:rFonts w:cs="Arial"/>
          <w:b/>
          <w:bCs/>
          <w:color w:val="303030"/>
        </w:rPr>
      </w:pPr>
      <w:r>
        <w:rPr>
          <w:rFonts w:cs="Arial"/>
          <w:color w:val="303030"/>
        </w:rPr>
        <w:br w:type="page"/>
      </w:r>
      <w:r w:rsidR="002A0178" w:rsidRPr="008B0295">
        <w:rPr>
          <w:b/>
          <w:bCs/>
          <w:sz w:val="24"/>
          <w:szCs w:val="24"/>
        </w:rPr>
        <w:lastRenderedPageBreak/>
        <w:t>Forklaring til tabellen</w:t>
      </w:r>
    </w:p>
    <w:p w14:paraId="17980B62" w14:textId="77777777" w:rsidR="002A0178" w:rsidRPr="00DB639A" w:rsidRDefault="002A0178" w:rsidP="002A0178">
      <w:pPr>
        <w:rPr>
          <w:b/>
          <w:bCs/>
        </w:rPr>
      </w:pPr>
      <w:r w:rsidRPr="00DB639A">
        <w:rPr>
          <w:b/>
          <w:bCs/>
        </w:rPr>
        <w:t xml:space="preserve">Arbeidsoppgåve i lærebedrift: </w:t>
      </w:r>
    </w:p>
    <w:p w14:paraId="3EF96EAA" w14:textId="77777777" w:rsidR="002A0178" w:rsidRPr="00DB639A" w:rsidRDefault="002A0178" w:rsidP="002A0178">
      <w:r w:rsidRPr="00DB639A">
        <w:t xml:space="preserve">Beskriv arbeidsoppgåvene kandidaten skal gjere i </w:t>
      </w:r>
      <w:proofErr w:type="spellStart"/>
      <w:r w:rsidRPr="00DB639A">
        <w:t>stikkordsform</w:t>
      </w:r>
      <w:proofErr w:type="spellEnd"/>
      <w:r w:rsidRPr="00DB639A">
        <w:t>. Fyllast ut av lærebedrifta.</w:t>
      </w:r>
    </w:p>
    <w:p w14:paraId="02175537" w14:textId="77777777" w:rsidR="002A0178" w:rsidRPr="00DB639A" w:rsidRDefault="002A0178" w:rsidP="002A0178">
      <w:pPr>
        <w:rPr>
          <w:b/>
          <w:bCs/>
        </w:rPr>
      </w:pPr>
    </w:p>
    <w:p w14:paraId="542CD035" w14:textId="77777777" w:rsidR="002A0178" w:rsidRPr="00DB639A" w:rsidRDefault="002A0178" w:rsidP="002A0178">
      <w:pPr>
        <w:rPr>
          <w:b/>
          <w:bCs/>
        </w:rPr>
      </w:pPr>
      <w:r w:rsidRPr="00DB639A">
        <w:rPr>
          <w:b/>
          <w:bCs/>
        </w:rPr>
        <w:t xml:space="preserve">Beskriving av arbeidsoppgåver: </w:t>
      </w:r>
    </w:p>
    <w:p w14:paraId="563C680F" w14:textId="77777777" w:rsidR="002A0178" w:rsidRPr="00DB639A" w:rsidRDefault="002A0178" w:rsidP="002A0178">
      <w:pPr>
        <w:rPr>
          <w:b/>
          <w:bCs/>
        </w:rPr>
      </w:pPr>
      <w:r>
        <w:t>Beskriv eventuelle spesifikke krav til arbeidet, til dømes vanskegrad, bruk av spesielle metodar, verktøy etc.  Dette kan vere viktig for å sikre breidde i kandidaten sitt arbeid og progresjon utover i læretida. Fyllast ut av lærebedrifta.</w:t>
      </w:r>
    </w:p>
    <w:p w14:paraId="6670DA05" w14:textId="77777777" w:rsidR="002A0178" w:rsidRPr="00DB639A" w:rsidRDefault="002A0178" w:rsidP="002A0178"/>
    <w:p w14:paraId="1268D21A" w14:textId="77777777" w:rsidR="002A0178" w:rsidRPr="00DB639A" w:rsidRDefault="002A0178" w:rsidP="002A0178">
      <w:pPr>
        <w:rPr>
          <w:b/>
          <w:bCs/>
        </w:rPr>
      </w:pPr>
      <w:r w:rsidRPr="00DB639A">
        <w:rPr>
          <w:b/>
          <w:bCs/>
        </w:rPr>
        <w:t xml:space="preserve">Læringsfokus: </w:t>
      </w:r>
    </w:p>
    <w:p w14:paraId="5A50F294" w14:textId="77777777" w:rsidR="002A0178" w:rsidRPr="00DB639A" w:rsidRDefault="002A0178" w:rsidP="002A0178">
      <w:r w:rsidRPr="00DB639A">
        <w:t xml:space="preserve">Konkretisering av kompetansemålet i læreplanen som passer til den konkrete arbeidsoppgåva. Kompetansemåla skal tolkast i </w:t>
      </w:r>
      <w:proofErr w:type="spellStart"/>
      <w:r w:rsidRPr="00DB639A">
        <w:t>henhald</w:t>
      </w:r>
      <w:proofErr w:type="spellEnd"/>
      <w:r w:rsidRPr="00DB639A">
        <w:t xml:space="preserve"> til teksten OM FAGET (som </w:t>
      </w:r>
      <w:proofErr w:type="spellStart"/>
      <w:r w:rsidRPr="00DB639A">
        <w:t>innebefattar</w:t>
      </w:r>
      <w:proofErr w:type="spellEnd"/>
      <w:r w:rsidRPr="00DB639A">
        <w:t xml:space="preserve"> innhald frå overordna del). Fyllast ut av lærebedrift og kandidat.</w:t>
      </w:r>
    </w:p>
    <w:p w14:paraId="6E770E60" w14:textId="77777777" w:rsidR="002A0178" w:rsidRPr="00DB639A" w:rsidRDefault="002A0178" w:rsidP="002A0178"/>
    <w:p w14:paraId="686F6751" w14:textId="77777777" w:rsidR="002A0178" w:rsidRPr="00DB639A" w:rsidRDefault="002A0178" w:rsidP="002A0178">
      <w:pPr>
        <w:rPr>
          <w:b/>
          <w:bCs/>
        </w:rPr>
      </w:pPr>
      <w:r w:rsidRPr="00DB639A">
        <w:rPr>
          <w:b/>
          <w:bCs/>
        </w:rPr>
        <w:t xml:space="preserve">Sertifisering, kurs: </w:t>
      </w:r>
    </w:p>
    <w:p w14:paraId="14DB84BE" w14:textId="77777777" w:rsidR="002A0178" w:rsidRPr="00DB639A" w:rsidRDefault="002A0178" w:rsidP="002A0178">
      <w:r w:rsidRPr="00DB639A">
        <w:t>Beskriv eventuelle kurs, sertifiseringar, restteori ol. Fyllast ut av lærebedrift.</w:t>
      </w:r>
    </w:p>
    <w:p w14:paraId="4480193B" w14:textId="77777777" w:rsidR="002A0178" w:rsidRPr="00DB639A" w:rsidRDefault="002A0178" w:rsidP="002A0178"/>
    <w:p w14:paraId="0154CCB8" w14:textId="77777777" w:rsidR="002A0178" w:rsidRPr="00DB639A" w:rsidRDefault="002A0178" w:rsidP="002A0178">
      <w:pPr>
        <w:rPr>
          <w:b/>
          <w:bCs/>
        </w:rPr>
      </w:pPr>
      <w:r w:rsidRPr="00DB639A">
        <w:rPr>
          <w:b/>
          <w:bCs/>
        </w:rPr>
        <w:t xml:space="preserve">Tidsrom: </w:t>
      </w:r>
    </w:p>
    <w:p w14:paraId="2D3E71FB" w14:textId="77777777" w:rsidR="002A0178" w:rsidRPr="00DB639A" w:rsidRDefault="002A0178" w:rsidP="002A0178">
      <w:r w:rsidRPr="00DB639A">
        <w:t>Tidsrom for gjennomføring av arbeidsoppgåver/kurs, per uke, kvartal eller halvår. Fyllast ut av lærebedrift og kandidat.</w:t>
      </w:r>
    </w:p>
    <w:p w14:paraId="4FA77A6F" w14:textId="77777777" w:rsidR="002A0178" w:rsidRPr="00DB639A" w:rsidRDefault="002A0178" w:rsidP="002A0178"/>
    <w:p w14:paraId="6710C7E8" w14:textId="77777777" w:rsidR="002A0178" w:rsidRPr="00DB639A" w:rsidRDefault="002A0178" w:rsidP="002A0178">
      <w:pPr>
        <w:rPr>
          <w:b/>
          <w:bCs/>
        </w:rPr>
      </w:pPr>
      <w:r w:rsidRPr="00DB639A">
        <w:rPr>
          <w:b/>
          <w:bCs/>
        </w:rPr>
        <w:t>Ansvar:</w:t>
      </w:r>
    </w:p>
    <w:p w14:paraId="09D1EDB2" w14:textId="77777777" w:rsidR="002A0178" w:rsidRPr="00DB639A" w:rsidRDefault="002A0178" w:rsidP="002A0178">
      <w:r>
        <w:t>Kven har ansvar for opplæringa? Fyllast ut av lærebedrift og kandidat.</w:t>
      </w:r>
    </w:p>
    <w:p w14:paraId="4413928E" w14:textId="5AF0D1A6" w:rsidR="004526C7" w:rsidRPr="00560DF8" w:rsidRDefault="004526C7" w:rsidP="00560DF8">
      <w:pPr>
        <w:spacing w:after="160" w:line="259" w:lineRule="auto"/>
        <w:rPr>
          <w:rFonts w:asciiTheme="majorHAnsi" w:eastAsiaTheme="majorEastAsia" w:hAnsiTheme="majorHAnsi" w:cstheme="majorBidi"/>
          <w:b/>
          <w:bCs/>
          <w:color w:val="005686" w:themeColor="text2"/>
          <w:sz w:val="48"/>
          <w:szCs w:val="60"/>
        </w:rPr>
      </w:pPr>
      <w:r>
        <w:t>Døme frå ulike fag</w:t>
      </w:r>
    </w:p>
    <w:tbl>
      <w:tblPr>
        <w:tblStyle w:val="Tabellrutenett"/>
        <w:tblW w:w="13952" w:type="dxa"/>
        <w:tblLayout w:type="fixed"/>
        <w:tblLook w:val="04A0" w:firstRow="1" w:lastRow="0" w:firstColumn="1" w:lastColumn="0" w:noHBand="0" w:noVBand="1"/>
      </w:tblPr>
      <w:tblGrid>
        <w:gridCol w:w="2689"/>
        <w:gridCol w:w="2835"/>
        <w:gridCol w:w="3685"/>
        <w:gridCol w:w="1559"/>
        <w:gridCol w:w="1701"/>
        <w:gridCol w:w="1483"/>
      </w:tblGrid>
      <w:tr w:rsidR="004526C7" w14:paraId="2D14567A" w14:textId="77777777" w:rsidTr="006B032B">
        <w:tc>
          <w:tcPr>
            <w:tcW w:w="2689" w:type="dxa"/>
            <w:shd w:val="clear" w:color="auto" w:fill="F2F2F2" w:themeFill="background1" w:themeFillShade="F2"/>
          </w:tcPr>
          <w:p w14:paraId="4D50F0DE" w14:textId="77777777" w:rsidR="004526C7" w:rsidRPr="004E5BDD" w:rsidRDefault="004526C7" w:rsidP="006B032B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  <w:r w:rsidRPr="004E5BDD">
              <w:rPr>
                <w:rFonts w:cs="Arial"/>
                <w:color w:val="303030"/>
                <w:sz w:val="16"/>
                <w:szCs w:val="16"/>
              </w:rPr>
              <w:lastRenderedPageBreak/>
              <w:t xml:space="preserve">Arbeidsoppgåve i bedrift: </w:t>
            </w:r>
          </w:p>
          <w:p w14:paraId="35354D37" w14:textId="77777777" w:rsidR="004526C7" w:rsidRPr="004E5BDD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14:paraId="58E00548" w14:textId="77777777" w:rsidR="004526C7" w:rsidRPr="004E5BDD" w:rsidRDefault="004526C7" w:rsidP="006B032B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  <w:r w:rsidRPr="004E5BDD">
              <w:rPr>
                <w:rFonts w:cs="Arial"/>
                <w:color w:val="303030"/>
                <w:sz w:val="16"/>
                <w:szCs w:val="16"/>
              </w:rPr>
              <w:t xml:space="preserve">Beskriving av arbeidsoppgåver: </w:t>
            </w:r>
          </w:p>
          <w:p w14:paraId="25376DE1" w14:textId="77777777" w:rsidR="004526C7" w:rsidRPr="004E5BDD" w:rsidRDefault="004526C7" w:rsidP="006B032B">
            <w:pPr>
              <w:spacing w:line="276" w:lineRule="auto"/>
              <w:contextualSpacing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F2F2F2" w:themeFill="background1" w:themeFillShade="F2"/>
          </w:tcPr>
          <w:p w14:paraId="5A7F1898" w14:textId="77777777" w:rsidR="004526C7" w:rsidRPr="004E5BDD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 w:rsidRPr="004E5BDD">
              <w:rPr>
                <w:rFonts w:cs="Arial"/>
                <w:color w:val="303030"/>
                <w:sz w:val="16"/>
                <w:szCs w:val="16"/>
              </w:rPr>
              <w:t xml:space="preserve">Læringsfokus: </w:t>
            </w:r>
          </w:p>
          <w:p w14:paraId="58DF6079" w14:textId="77777777" w:rsidR="004526C7" w:rsidRPr="004E5BDD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0C84F952" w14:textId="77777777" w:rsidR="004526C7" w:rsidRPr="004E5BDD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 w:rsidRPr="004E5BDD">
              <w:rPr>
                <w:rFonts w:cs="Arial"/>
                <w:color w:val="303030"/>
                <w:sz w:val="16"/>
                <w:szCs w:val="16"/>
              </w:rPr>
              <w:t xml:space="preserve">Sertifisering, kurs: 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645D7FD3" w14:textId="77777777" w:rsidR="004526C7" w:rsidRPr="004E5BDD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 w:rsidRPr="004E5BDD">
              <w:rPr>
                <w:rFonts w:cs="Arial"/>
                <w:color w:val="303030"/>
                <w:sz w:val="16"/>
                <w:szCs w:val="16"/>
              </w:rPr>
              <w:t>Tidsrom:</w:t>
            </w:r>
          </w:p>
        </w:tc>
        <w:tc>
          <w:tcPr>
            <w:tcW w:w="1483" w:type="dxa"/>
            <w:shd w:val="clear" w:color="auto" w:fill="F2F2F2" w:themeFill="background1" w:themeFillShade="F2"/>
          </w:tcPr>
          <w:p w14:paraId="71FDB4F7" w14:textId="77777777" w:rsidR="004526C7" w:rsidRPr="004E5BDD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 w:rsidRPr="004E5BDD">
              <w:rPr>
                <w:rFonts w:cs="Arial"/>
                <w:color w:val="303030"/>
                <w:sz w:val="16"/>
                <w:szCs w:val="16"/>
              </w:rPr>
              <w:t>Ansvar:</w:t>
            </w:r>
          </w:p>
        </w:tc>
      </w:tr>
      <w:tr w:rsidR="004526C7" w14:paraId="1BB90921" w14:textId="77777777" w:rsidTr="006B032B">
        <w:tc>
          <w:tcPr>
            <w:tcW w:w="2689" w:type="dxa"/>
          </w:tcPr>
          <w:p w14:paraId="00464BC8" w14:textId="77777777" w:rsidR="004526C7" w:rsidRPr="007A7D9D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proofErr w:type="spellStart"/>
            <w:r>
              <w:rPr>
                <w:rFonts w:cs="Arial"/>
                <w:color w:val="303030"/>
                <w:sz w:val="16"/>
                <w:szCs w:val="16"/>
              </w:rPr>
              <w:t>A</w:t>
            </w:r>
            <w:r w:rsidRPr="007A7D9D">
              <w:rPr>
                <w:rFonts w:cs="Arial"/>
                <w:color w:val="303030"/>
                <w:sz w:val="16"/>
                <w:szCs w:val="16"/>
              </w:rPr>
              <w:t>nleggsmaskinførerfaget</w:t>
            </w:r>
            <w:proofErr w:type="spellEnd"/>
            <w:r w:rsidRPr="007A7D9D">
              <w:rPr>
                <w:rFonts w:cs="Arial"/>
                <w:color w:val="303030"/>
                <w:sz w:val="16"/>
                <w:szCs w:val="16"/>
              </w:rPr>
              <w:t>:</w:t>
            </w:r>
          </w:p>
          <w:p w14:paraId="23D5F9BF" w14:textId="77777777" w:rsidR="004526C7" w:rsidRPr="007A7D9D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 w:rsidRPr="007A7D9D">
              <w:rPr>
                <w:rFonts w:cs="Arial"/>
                <w:color w:val="303030"/>
                <w:sz w:val="16"/>
                <w:szCs w:val="16"/>
              </w:rPr>
              <w:t>-Dagleg vedlikehald av anleggsmaskiner</w:t>
            </w:r>
          </w:p>
          <w:p w14:paraId="62DACFCE" w14:textId="77777777" w:rsidR="004526C7" w:rsidRPr="007A7D9D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 w:rsidRPr="007A7D9D">
              <w:rPr>
                <w:rFonts w:cs="Arial"/>
                <w:color w:val="303030"/>
                <w:sz w:val="16"/>
                <w:szCs w:val="16"/>
              </w:rPr>
              <w:t>-Enkle reparasjonar av anleggsmaskiner</w:t>
            </w:r>
          </w:p>
        </w:tc>
        <w:tc>
          <w:tcPr>
            <w:tcW w:w="2835" w:type="dxa"/>
          </w:tcPr>
          <w:p w14:paraId="7F62FBA2" w14:textId="77777777" w:rsidR="004526C7" w:rsidRPr="007A7D9D" w:rsidRDefault="004526C7" w:rsidP="006B032B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  <w:r w:rsidRPr="007A7D9D">
              <w:rPr>
                <w:rFonts w:cs="Arial"/>
                <w:color w:val="303030"/>
                <w:sz w:val="16"/>
                <w:szCs w:val="16"/>
              </w:rPr>
              <w:t xml:space="preserve">Enkelt vedlikehald av forskjellige typar anleggsmaskiner. Kontroll av fett, påfyll av olje, drivstoff, lyspærer, dekk, </w:t>
            </w:r>
            <w:proofErr w:type="spellStart"/>
            <w:r w:rsidRPr="007A7D9D">
              <w:rPr>
                <w:rFonts w:cs="Arial"/>
                <w:color w:val="303030"/>
                <w:sz w:val="16"/>
                <w:szCs w:val="16"/>
              </w:rPr>
              <w:t>belter</w:t>
            </w:r>
            <w:proofErr w:type="spellEnd"/>
            <w:r w:rsidRPr="007A7D9D">
              <w:rPr>
                <w:rFonts w:cs="Arial"/>
                <w:color w:val="303030"/>
                <w:sz w:val="16"/>
                <w:szCs w:val="16"/>
              </w:rPr>
              <w:t>, ruter samt reinhald av maskin.</w:t>
            </w:r>
          </w:p>
        </w:tc>
        <w:tc>
          <w:tcPr>
            <w:tcW w:w="3685" w:type="dxa"/>
          </w:tcPr>
          <w:p w14:paraId="135C61FA" w14:textId="77777777" w:rsidR="004526C7" w:rsidRPr="00131628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 w:rsidRPr="00131628">
              <w:rPr>
                <w:rFonts w:cs="Arial"/>
                <w:color w:val="303030"/>
                <w:sz w:val="16"/>
                <w:szCs w:val="16"/>
              </w:rPr>
              <w:t>-Utføre vedlikehald og enkle rep</w:t>
            </w:r>
            <w:r>
              <w:rPr>
                <w:rFonts w:cs="Arial"/>
                <w:color w:val="303030"/>
                <w:sz w:val="16"/>
                <w:szCs w:val="16"/>
              </w:rPr>
              <w:t>e</w:t>
            </w:r>
            <w:r w:rsidRPr="00131628">
              <w:rPr>
                <w:rFonts w:cs="Arial"/>
                <w:color w:val="303030"/>
                <w:sz w:val="16"/>
                <w:szCs w:val="16"/>
              </w:rPr>
              <w:t>r</w:t>
            </w:r>
            <w:r>
              <w:rPr>
                <w:rFonts w:cs="Arial"/>
                <w:color w:val="303030"/>
                <w:sz w:val="16"/>
                <w:szCs w:val="16"/>
              </w:rPr>
              <w:t>a</w:t>
            </w:r>
            <w:r w:rsidRPr="00131628">
              <w:rPr>
                <w:rFonts w:cs="Arial"/>
                <w:color w:val="303030"/>
                <w:sz w:val="16"/>
                <w:szCs w:val="16"/>
              </w:rPr>
              <w:t>sjonar etter vedlikehaldsmanualen.</w:t>
            </w:r>
          </w:p>
          <w:p w14:paraId="5A276B7E" w14:textId="77777777" w:rsidR="004526C7" w:rsidRPr="00131628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 w:rsidRPr="00131628">
              <w:rPr>
                <w:rFonts w:cs="Arial"/>
                <w:color w:val="303030"/>
                <w:sz w:val="16"/>
                <w:szCs w:val="16"/>
              </w:rPr>
              <w:t>- bruk av riktige arbeidsstillingar</w:t>
            </w:r>
          </w:p>
          <w:p w14:paraId="3553990A" w14:textId="77777777" w:rsidR="004526C7" w:rsidRPr="007A7D9D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 w:rsidRPr="00131628">
              <w:rPr>
                <w:rFonts w:cs="Arial"/>
                <w:color w:val="303030"/>
                <w:sz w:val="16"/>
                <w:szCs w:val="16"/>
              </w:rPr>
              <w:t xml:space="preserve">- tenke over </w:t>
            </w:r>
            <w:r>
              <w:rPr>
                <w:rFonts w:cs="Arial"/>
                <w:color w:val="303030"/>
                <w:sz w:val="16"/>
                <w:szCs w:val="16"/>
              </w:rPr>
              <w:t>korleis</w:t>
            </w:r>
            <w:r w:rsidRPr="00131628">
              <w:rPr>
                <w:rFonts w:cs="Arial"/>
                <w:color w:val="303030"/>
                <w:sz w:val="16"/>
                <w:szCs w:val="16"/>
              </w:rPr>
              <w:t xml:space="preserve"> arbeidet eventuelt kan  gjennomførast me</w:t>
            </w:r>
            <w:r>
              <w:rPr>
                <w:rFonts w:cs="Arial"/>
                <w:color w:val="303030"/>
                <w:sz w:val="16"/>
                <w:szCs w:val="16"/>
              </w:rPr>
              <w:t>i</w:t>
            </w:r>
            <w:r w:rsidRPr="00131628">
              <w:rPr>
                <w:rFonts w:cs="Arial"/>
                <w:color w:val="303030"/>
                <w:sz w:val="16"/>
                <w:szCs w:val="16"/>
              </w:rPr>
              <w:t xml:space="preserve">r berekraftig </w:t>
            </w:r>
          </w:p>
        </w:tc>
        <w:tc>
          <w:tcPr>
            <w:tcW w:w="1559" w:type="dxa"/>
          </w:tcPr>
          <w:p w14:paraId="6322ED6C" w14:textId="77777777" w:rsidR="004526C7" w:rsidRPr="007A7D9D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 w:rsidRPr="00915A00">
              <w:rPr>
                <w:rFonts w:cs="Arial"/>
                <w:color w:val="303030"/>
                <w:sz w:val="16"/>
                <w:szCs w:val="16"/>
              </w:rPr>
              <w:t>Vedlikehald av anleggsmaskiner (Internt kurs)</w:t>
            </w:r>
          </w:p>
        </w:tc>
        <w:tc>
          <w:tcPr>
            <w:tcW w:w="1701" w:type="dxa"/>
          </w:tcPr>
          <w:p w14:paraId="4DFB2B70" w14:textId="77777777" w:rsidR="004526C7" w:rsidRPr="007A7D9D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 w:rsidRPr="007E5B1D">
              <w:rPr>
                <w:rFonts w:cs="Arial"/>
                <w:color w:val="303030"/>
                <w:sz w:val="16"/>
                <w:szCs w:val="16"/>
              </w:rPr>
              <w:t>Uke 35-36</w:t>
            </w:r>
          </w:p>
        </w:tc>
        <w:tc>
          <w:tcPr>
            <w:tcW w:w="1483" w:type="dxa"/>
          </w:tcPr>
          <w:p w14:paraId="37BE5469" w14:textId="77777777" w:rsidR="004526C7" w:rsidRPr="007A7D9D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>
              <w:rPr>
                <w:rFonts w:cs="Arial"/>
                <w:color w:val="303030"/>
                <w:sz w:val="16"/>
                <w:szCs w:val="16"/>
              </w:rPr>
              <w:t>Per</w:t>
            </w:r>
          </w:p>
        </w:tc>
      </w:tr>
      <w:tr w:rsidR="004526C7" w14:paraId="51352BE0" w14:textId="77777777" w:rsidTr="006B032B">
        <w:tc>
          <w:tcPr>
            <w:tcW w:w="2689" w:type="dxa"/>
          </w:tcPr>
          <w:p w14:paraId="249FE752" w14:textId="77777777" w:rsidR="004526C7" w:rsidRPr="00F24455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>
              <w:rPr>
                <w:rFonts w:cs="Arial"/>
                <w:color w:val="303030"/>
                <w:sz w:val="16"/>
                <w:szCs w:val="16"/>
              </w:rPr>
              <w:t>F</w:t>
            </w:r>
            <w:r w:rsidRPr="00F24455">
              <w:rPr>
                <w:rFonts w:cs="Arial"/>
                <w:color w:val="303030"/>
                <w:sz w:val="16"/>
                <w:szCs w:val="16"/>
              </w:rPr>
              <w:t>risørfaget:</w:t>
            </w:r>
          </w:p>
          <w:p w14:paraId="2579EE56" w14:textId="77777777" w:rsidR="004526C7" w:rsidRPr="00F24455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 w:rsidRPr="00F24455">
              <w:rPr>
                <w:rFonts w:cs="Arial"/>
                <w:color w:val="303030"/>
                <w:sz w:val="16"/>
                <w:szCs w:val="16"/>
              </w:rPr>
              <w:t>-Herreklipp med styling på kort hår</w:t>
            </w:r>
          </w:p>
          <w:p w14:paraId="51B91FE6" w14:textId="77777777" w:rsidR="004526C7" w:rsidRPr="007A7D9D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 w:rsidRPr="00F24455">
              <w:rPr>
                <w:rFonts w:cs="Arial"/>
                <w:color w:val="303030"/>
                <w:sz w:val="16"/>
                <w:szCs w:val="16"/>
              </w:rPr>
              <w:t>-Herreklipp på kort og langt hå</w:t>
            </w:r>
            <w:r>
              <w:rPr>
                <w:rFonts w:cs="Arial"/>
                <w:color w:val="303030"/>
                <w:sz w:val="16"/>
                <w:szCs w:val="16"/>
              </w:rPr>
              <w:t>r</w:t>
            </w:r>
          </w:p>
        </w:tc>
        <w:tc>
          <w:tcPr>
            <w:tcW w:w="2835" w:type="dxa"/>
          </w:tcPr>
          <w:p w14:paraId="46099F68" w14:textId="77777777" w:rsidR="004526C7" w:rsidRPr="00AB6A68" w:rsidRDefault="004526C7" w:rsidP="006B032B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  <w:r w:rsidRPr="00AB6A68">
              <w:rPr>
                <w:rFonts w:cs="Arial"/>
                <w:color w:val="303030"/>
                <w:sz w:val="16"/>
                <w:szCs w:val="16"/>
              </w:rPr>
              <w:t xml:space="preserve">Lærling skal utføre herreklipp med avsluttande styling. </w:t>
            </w:r>
          </w:p>
          <w:p w14:paraId="7A354559" w14:textId="77777777" w:rsidR="004526C7" w:rsidRPr="007A7D9D" w:rsidRDefault="004526C7" w:rsidP="006B032B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  <w:r w:rsidRPr="00AB6A68">
              <w:rPr>
                <w:rFonts w:cs="Arial"/>
                <w:color w:val="303030"/>
                <w:sz w:val="16"/>
                <w:szCs w:val="16"/>
              </w:rPr>
              <w:t>Kombine</w:t>
            </w:r>
            <w:r>
              <w:rPr>
                <w:rFonts w:cs="Arial"/>
                <w:color w:val="303030"/>
                <w:sz w:val="16"/>
                <w:szCs w:val="16"/>
              </w:rPr>
              <w:t>re</w:t>
            </w:r>
            <w:r w:rsidRPr="00AB6A68">
              <w:rPr>
                <w:rFonts w:cs="Arial"/>
                <w:color w:val="303030"/>
                <w:sz w:val="16"/>
                <w:szCs w:val="16"/>
              </w:rPr>
              <w:t xml:space="preserve"> minimum 3 grunnform</w:t>
            </w:r>
            <w:r>
              <w:rPr>
                <w:rFonts w:cs="Arial"/>
                <w:color w:val="303030"/>
                <w:sz w:val="16"/>
                <w:szCs w:val="16"/>
              </w:rPr>
              <w:t>e</w:t>
            </w:r>
            <w:r w:rsidRPr="00AB6A68">
              <w:rPr>
                <w:rFonts w:cs="Arial"/>
                <w:color w:val="303030"/>
                <w:sz w:val="16"/>
                <w:szCs w:val="16"/>
              </w:rPr>
              <w:t xml:space="preserve">r og bruke ulike </w:t>
            </w:r>
            <w:proofErr w:type="spellStart"/>
            <w:r w:rsidRPr="00AB6A68">
              <w:rPr>
                <w:rFonts w:cs="Arial"/>
                <w:color w:val="303030"/>
                <w:sz w:val="16"/>
                <w:szCs w:val="16"/>
              </w:rPr>
              <w:t>effileringsteknikk</w:t>
            </w:r>
            <w:r>
              <w:rPr>
                <w:rFonts w:cs="Arial"/>
                <w:color w:val="303030"/>
                <w:sz w:val="16"/>
                <w:szCs w:val="16"/>
              </w:rPr>
              <w:t>a</w:t>
            </w:r>
            <w:r w:rsidRPr="00AB6A68">
              <w:rPr>
                <w:rFonts w:cs="Arial"/>
                <w:color w:val="303030"/>
                <w:sz w:val="16"/>
                <w:szCs w:val="16"/>
              </w:rPr>
              <w:t>r</w:t>
            </w:r>
            <w:proofErr w:type="spellEnd"/>
            <w:r w:rsidRPr="00AB6A68">
              <w:rPr>
                <w:rFonts w:cs="Arial"/>
                <w:color w:val="303030"/>
                <w:sz w:val="16"/>
                <w:szCs w:val="16"/>
              </w:rPr>
              <w:t>. Styling</w:t>
            </w:r>
            <w:r>
              <w:rPr>
                <w:rFonts w:cs="Arial"/>
                <w:color w:val="303030"/>
                <w:sz w:val="16"/>
                <w:szCs w:val="16"/>
              </w:rPr>
              <w:t>a</w:t>
            </w:r>
            <w:r w:rsidRPr="00AB6A68">
              <w:rPr>
                <w:rFonts w:cs="Arial"/>
                <w:color w:val="303030"/>
                <w:sz w:val="16"/>
                <w:szCs w:val="16"/>
              </w:rPr>
              <w:t xml:space="preserve"> på korte frisyrar skal v</w:t>
            </w:r>
            <w:r>
              <w:rPr>
                <w:rFonts w:cs="Arial"/>
                <w:color w:val="303030"/>
                <w:sz w:val="16"/>
                <w:szCs w:val="16"/>
              </w:rPr>
              <w:t>e</w:t>
            </w:r>
            <w:r w:rsidRPr="00AB6A68">
              <w:rPr>
                <w:rFonts w:cs="Arial"/>
                <w:color w:val="303030"/>
                <w:sz w:val="16"/>
                <w:szCs w:val="16"/>
              </w:rPr>
              <w:t>re tilpassa maskulin form</w:t>
            </w:r>
          </w:p>
        </w:tc>
        <w:tc>
          <w:tcPr>
            <w:tcW w:w="3685" w:type="dxa"/>
          </w:tcPr>
          <w:p w14:paraId="68B26F1A" w14:textId="77777777" w:rsidR="004526C7" w:rsidRPr="007726BF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 w:rsidRPr="007726BF">
              <w:rPr>
                <w:rFonts w:cs="Arial"/>
                <w:color w:val="303030"/>
                <w:sz w:val="16"/>
                <w:szCs w:val="16"/>
              </w:rPr>
              <w:t>-kombinere grunnform</w:t>
            </w:r>
            <w:r>
              <w:rPr>
                <w:rFonts w:cs="Arial"/>
                <w:color w:val="303030"/>
                <w:sz w:val="16"/>
                <w:szCs w:val="16"/>
              </w:rPr>
              <w:t>e</w:t>
            </w:r>
            <w:r w:rsidRPr="007726BF">
              <w:rPr>
                <w:rFonts w:cs="Arial"/>
                <w:color w:val="303030"/>
                <w:sz w:val="16"/>
                <w:szCs w:val="16"/>
              </w:rPr>
              <w:t>ne for å oppnå maskuline</w:t>
            </w:r>
            <w:r>
              <w:rPr>
                <w:rFonts w:cs="Arial"/>
                <w:color w:val="303030"/>
                <w:sz w:val="16"/>
                <w:szCs w:val="16"/>
              </w:rPr>
              <w:t xml:space="preserve"> </w:t>
            </w:r>
            <w:r w:rsidRPr="007726BF">
              <w:rPr>
                <w:rFonts w:cs="Arial"/>
                <w:color w:val="303030"/>
                <w:sz w:val="16"/>
                <w:szCs w:val="16"/>
              </w:rPr>
              <w:t>uttrykk</w:t>
            </w:r>
          </w:p>
          <w:p w14:paraId="205D1762" w14:textId="77777777" w:rsidR="004526C7" w:rsidRPr="007726BF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 w:rsidRPr="007726BF">
              <w:rPr>
                <w:rFonts w:cs="Arial"/>
                <w:color w:val="303030"/>
                <w:sz w:val="16"/>
                <w:szCs w:val="16"/>
              </w:rPr>
              <w:t xml:space="preserve">- kombinere grunnformer og </w:t>
            </w:r>
            <w:proofErr w:type="spellStart"/>
            <w:r w:rsidRPr="007726BF">
              <w:rPr>
                <w:rFonts w:cs="Arial"/>
                <w:color w:val="303030"/>
                <w:sz w:val="16"/>
                <w:szCs w:val="16"/>
              </w:rPr>
              <w:t>stylingteknikk</w:t>
            </w:r>
            <w:r>
              <w:rPr>
                <w:rFonts w:cs="Arial"/>
                <w:color w:val="303030"/>
                <w:sz w:val="16"/>
                <w:szCs w:val="16"/>
              </w:rPr>
              <w:t>a</w:t>
            </w:r>
            <w:r w:rsidRPr="007726BF">
              <w:rPr>
                <w:rFonts w:cs="Arial"/>
                <w:color w:val="303030"/>
                <w:sz w:val="16"/>
                <w:szCs w:val="16"/>
              </w:rPr>
              <w:t>r</w:t>
            </w:r>
            <w:proofErr w:type="spellEnd"/>
            <w:r w:rsidRPr="007726BF">
              <w:rPr>
                <w:rFonts w:cs="Arial"/>
                <w:color w:val="303030"/>
                <w:sz w:val="16"/>
                <w:szCs w:val="16"/>
              </w:rPr>
              <w:t xml:space="preserve"> for å</w:t>
            </w:r>
          </w:p>
          <w:p w14:paraId="2E56C366" w14:textId="77777777" w:rsidR="004526C7" w:rsidRPr="007726BF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 w:rsidRPr="007726BF">
              <w:rPr>
                <w:rFonts w:cs="Arial"/>
                <w:color w:val="303030"/>
                <w:sz w:val="16"/>
                <w:szCs w:val="16"/>
              </w:rPr>
              <w:t xml:space="preserve">  oppnå ulike uttrykk i </w:t>
            </w:r>
            <w:proofErr w:type="spellStart"/>
            <w:r w:rsidRPr="007726BF">
              <w:rPr>
                <w:rFonts w:cs="Arial"/>
                <w:color w:val="303030"/>
                <w:sz w:val="16"/>
                <w:szCs w:val="16"/>
              </w:rPr>
              <w:t>frisyr</w:t>
            </w:r>
            <w:r>
              <w:rPr>
                <w:rFonts w:cs="Arial"/>
                <w:color w:val="303030"/>
                <w:sz w:val="16"/>
                <w:szCs w:val="16"/>
              </w:rPr>
              <w:t>a</w:t>
            </w:r>
            <w:proofErr w:type="spellEnd"/>
          </w:p>
          <w:p w14:paraId="5192EDC1" w14:textId="77777777" w:rsidR="004526C7" w:rsidRPr="007A7D9D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 w:rsidRPr="007726BF">
              <w:rPr>
                <w:rFonts w:cs="Arial"/>
                <w:color w:val="303030"/>
                <w:sz w:val="16"/>
                <w:szCs w:val="16"/>
              </w:rPr>
              <w:t>- bruke riktige arbeidsstilling</w:t>
            </w:r>
            <w:r>
              <w:rPr>
                <w:rFonts w:cs="Arial"/>
                <w:color w:val="303030"/>
                <w:sz w:val="16"/>
                <w:szCs w:val="16"/>
              </w:rPr>
              <w:t>a</w:t>
            </w:r>
            <w:r w:rsidRPr="007726BF">
              <w:rPr>
                <w:rFonts w:cs="Arial"/>
                <w:color w:val="303030"/>
                <w:sz w:val="16"/>
                <w:szCs w:val="16"/>
              </w:rPr>
              <w:t>r</w:t>
            </w:r>
          </w:p>
        </w:tc>
        <w:tc>
          <w:tcPr>
            <w:tcW w:w="1559" w:type="dxa"/>
          </w:tcPr>
          <w:p w14:paraId="0CB7ECD1" w14:textId="77777777" w:rsidR="004526C7" w:rsidRPr="007A7D9D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 w:rsidRPr="00CB120B">
              <w:rPr>
                <w:rFonts w:cs="Arial"/>
                <w:color w:val="303030"/>
                <w:sz w:val="16"/>
                <w:szCs w:val="16"/>
              </w:rPr>
              <w:t>Ev. kan lærlingen delta på kurs</w:t>
            </w:r>
          </w:p>
        </w:tc>
        <w:tc>
          <w:tcPr>
            <w:tcW w:w="1701" w:type="dxa"/>
          </w:tcPr>
          <w:p w14:paraId="0704D064" w14:textId="77777777" w:rsidR="004526C7" w:rsidRPr="007A7D9D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>
              <w:rPr>
                <w:rFonts w:cs="Arial"/>
                <w:color w:val="303030"/>
                <w:sz w:val="16"/>
                <w:szCs w:val="16"/>
              </w:rPr>
              <w:t>Uke 35-40</w:t>
            </w:r>
          </w:p>
        </w:tc>
        <w:tc>
          <w:tcPr>
            <w:tcW w:w="1483" w:type="dxa"/>
          </w:tcPr>
          <w:p w14:paraId="5EBB4439" w14:textId="77777777" w:rsidR="004526C7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>
              <w:rPr>
                <w:rFonts w:cs="Arial"/>
                <w:color w:val="303030"/>
                <w:sz w:val="16"/>
                <w:szCs w:val="16"/>
              </w:rPr>
              <w:t>Jørgen</w:t>
            </w:r>
          </w:p>
        </w:tc>
      </w:tr>
      <w:tr w:rsidR="004526C7" w14:paraId="6C3A2728" w14:textId="77777777" w:rsidTr="006B032B">
        <w:tc>
          <w:tcPr>
            <w:tcW w:w="2689" w:type="dxa"/>
          </w:tcPr>
          <w:p w14:paraId="7FE12329" w14:textId="77777777" w:rsidR="004526C7" w:rsidRPr="00A7501E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>
              <w:rPr>
                <w:rFonts w:cs="Arial"/>
                <w:color w:val="303030"/>
                <w:sz w:val="16"/>
                <w:szCs w:val="16"/>
              </w:rPr>
              <w:t>B</w:t>
            </w:r>
            <w:r w:rsidRPr="00A7501E">
              <w:rPr>
                <w:rFonts w:cs="Arial"/>
                <w:color w:val="303030"/>
                <w:sz w:val="16"/>
                <w:szCs w:val="16"/>
              </w:rPr>
              <w:t>arne- og ungdomsarbeid</w:t>
            </w:r>
            <w:r>
              <w:rPr>
                <w:rFonts w:cs="Arial"/>
                <w:color w:val="303030"/>
                <w:sz w:val="16"/>
                <w:szCs w:val="16"/>
              </w:rPr>
              <w:t>a</w:t>
            </w:r>
            <w:r w:rsidRPr="00A7501E">
              <w:rPr>
                <w:rFonts w:cs="Arial"/>
                <w:color w:val="303030"/>
                <w:sz w:val="16"/>
                <w:szCs w:val="16"/>
              </w:rPr>
              <w:t>rfaget:</w:t>
            </w:r>
          </w:p>
          <w:p w14:paraId="7B0EE695" w14:textId="77777777" w:rsidR="004526C7" w:rsidRPr="007A7D9D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 w:rsidRPr="00A7501E">
              <w:rPr>
                <w:rFonts w:cs="Arial"/>
                <w:color w:val="303030"/>
                <w:sz w:val="16"/>
                <w:szCs w:val="16"/>
              </w:rPr>
              <w:t xml:space="preserve">-Pedagogiske </w:t>
            </w:r>
            <w:proofErr w:type="spellStart"/>
            <w:r w:rsidRPr="00A7501E">
              <w:rPr>
                <w:rFonts w:cs="Arial"/>
                <w:color w:val="303030"/>
                <w:sz w:val="16"/>
                <w:szCs w:val="16"/>
              </w:rPr>
              <w:t>inneaktivitet</w:t>
            </w:r>
            <w:r>
              <w:rPr>
                <w:rFonts w:cs="Arial"/>
                <w:color w:val="303030"/>
                <w:sz w:val="16"/>
                <w:szCs w:val="16"/>
              </w:rPr>
              <w:t>a</w:t>
            </w:r>
            <w:r w:rsidRPr="00A7501E">
              <w:rPr>
                <w:rFonts w:cs="Arial"/>
                <w:color w:val="303030"/>
                <w:sz w:val="16"/>
                <w:szCs w:val="16"/>
              </w:rPr>
              <w:t>r</w:t>
            </w:r>
            <w:proofErr w:type="spellEnd"/>
          </w:p>
        </w:tc>
        <w:tc>
          <w:tcPr>
            <w:tcW w:w="2835" w:type="dxa"/>
          </w:tcPr>
          <w:p w14:paraId="05B0EABA" w14:textId="77777777" w:rsidR="004526C7" w:rsidRPr="007A7D9D" w:rsidRDefault="004526C7" w:rsidP="006B032B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  <w:r w:rsidRPr="00727845">
              <w:rPr>
                <w:rFonts w:cs="Arial"/>
                <w:color w:val="303030"/>
                <w:sz w:val="16"/>
                <w:szCs w:val="16"/>
              </w:rPr>
              <w:t xml:space="preserve">Planlegge, gjennomføre, dokumentere og evaluere pedagogiske </w:t>
            </w:r>
            <w:proofErr w:type="spellStart"/>
            <w:r w:rsidRPr="00727845">
              <w:rPr>
                <w:rFonts w:cs="Arial"/>
                <w:color w:val="303030"/>
                <w:sz w:val="16"/>
                <w:szCs w:val="16"/>
              </w:rPr>
              <w:t>inneaktivitet</w:t>
            </w:r>
            <w:r>
              <w:rPr>
                <w:rFonts w:cs="Arial"/>
                <w:color w:val="303030"/>
                <w:sz w:val="16"/>
                <w:szCs w:val="16"/>
              </w:rPr>
              <w:t>a</w:t>
            </w:r>
            <w:r w:rsidRPr="00727845">
              <w:rPr>
                <w:rFonts w:cs="Arial"/>
                <w:color w:val="303030"/>
                <w:sz w:val="16"/>
                <w:szCs w:val="16"/>
              </w:rPr>
              <w:t>r</w:t>
            </w:r>
            <w:proofErr w:type="spellEnd"/>
            <w:r w:rsidRPr="00727845">
              <w:rPr>
                <w:rFonts w:cs="Arial"/>
                <w:color w:val="303030"/>
                <w:sz w:val="16"/>
                <w:szCs w:val="16"/>
              </w:rPr>
              <w:t xml:space="preserve"> tilpass</w:t>
            </w:r>
            <w:r>
              <w:rPr>
                <w:rFonts w:cs="Arial"/>
                <w:color w:val="303030"/>
                <w:sz w:val="16"/>
                <w:szCs w:val="16"/>
              </w:rPr>
              <w:t>a</w:t>
            </w:r>
            <w:r w:rsidRPr="00727845">
              <w:rPr>
                <w:rFonts w:cs="Arial"/>
                <w:color w:val="303030"/>
                <w:sz w:val="16"/>
                <w:szCs w:val="16"/>
              </w:rPr>
              <w:t xml:space="preserve"> barna</w:t>
            </w:r>
            <w:r>
              <w:rPr>
                <w:rFonts w:cs="Arial"/>
                <w:color w:val="303030"/>
                <w:sz w:val="16"/>
                <w:szCs w:val="16"/>
              </w:rPr>
              <w:t xml:space="preserve"> </w:t>
            </w:r>
            <w:r w:rsidRPr="00727845">
              <w:rPr>
                <w:rFonts w:cs="Arial"/>
                <w:color w:val="303030"/>
                <w:sz w:val="16"/>
                <w:szCs w:val="16"/>
              </w:rPr>
              <w:t>s</w:t>
            </w:r>
            <w:r>
              <w:rPr>
                <w:rFonts w:cs="Arial"/>
                <w:color w:val="303030"/>
                <w:sz w:val="16"/>
                <w:szCs w:val="16"/>
              </w:rPr>
              <w:t>in</w:t>
            </w:r>
            <w:r w:rsidRPr="00727845">
              <w:rPr>
                <w:rFonts w:cs="Arial"/>
                <w:color w:val="303030"/>
                <w:sz w:val="16"/>
                <w:szCs w:val="16"/>
              </w:rPr>
              <w:t xml:space="preserve"> alder, funksjonsnivå, </w:t>
            </w:r>
            <w:proofErr w:type="spellStart"/>
            <w:r w:rsidRPr="00727845">
              <w:rPr>
                <w:rFonts w:cs="Arial"/>
                <w:color w:val="303030"/>
                <w:sz w:val="16"/>
                <w:szCs w:val="16"/>
              </w:rPr>
              <w:t>kulturtilhø</w:t>
            </w:r>
            <w:r>
              <w:rPr>
                <w:rFonts w:cs="Arial"/>
                <w:color w:val="303030"/>
                <w:sz w:val="16"/>
                <w:szCs w:val="16"/>
              </w:rPr>
              <w:t>y</w:t>
            </w:r>
            <w:r w:rsidRPr="00727845">
              <w:rPr>
                <w:rFonts w:cs="Arial"/>
                <w:color w:val="303030"/>
                <w:sz w:val="16"/>
                <w:szCs w:val="16"/>
              </w:rPr>
              <w:t>righe</w:t>
            </w:r>
            <w:r>
              <w:rPr>
                <w:rFonts w:cs="Arial"/>
                <w:color w:val="303030"/>
                <w:sz w:val="16"/>
                <w:szCs w:val="16"/>
              </w:rPr>
              <w:t>i</w:t>
            </w:r>
            <w:r w:rsidRPr="00727845">
              <w:rPr>
                <w:rFonts w:cs="Arial"/>
                <w:color w:val="303030"/>
                <w:sz w:val="16"/>
                <w:szCs w:val="16"/>
              </w:rPr>
              <w:t>t</w:t>
            </w:r>
            <w:proofErr w:type="spellEnd"/>
            <w:r w:rsidRPr="00727845">
              <w:rPr>
                <w:rFonts w:cs="Arial"/>
                <w:color w:val="303030"/>
                <w:sz w:val="16"/>
                <w:szCs w:val="16"/>
              </w:rPr>
              <w:t xml:space="preserve"> og livssituasjon.  </w:t>
            </w:r>
          </w:p>
        </w:tc>
        <w:tc>
          <w:tcPr>
            <w:tcW w:w="3685" w:type="dxa"/>
          </w:tcPr>
          <w:p w14:paraId="6F299A23" w14:textId="77777777" w:rsidR="004526C7" w:rsidRPr="009F745C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 w:rsidRPr="009F745C">
              <w:rPr>
                <w:rFonts w:cs="Arial"/>
                <w:color w:val="303030"/>
                <w:sz w:val="16"/>
                <w:szCs w:val="16"/>
              </w:rPr>
              <w:t>- observere aktiviteten blant barna og gjennomføre tiltak for å aktivisere alle i barnegruppa</w:t>
            </w:r>
          </w:p>
          <w:p w14:paraId="2A0B363D" w14:textId="77777777" w:rsidR="004526C7" w:rsidRPr="007A7D9D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 w:rsidRPr="009F745C">
              <w:rPr>
                <w:rFonts w:cs="Arial"/>
                <w:color w:val="303030"/>
                <w:sz w:val="16"/>
                <w:szCs w:val="16"/>
              </w:rPr>
              <w:t xml:space="preserve">- </w:t>
            </w:r>
            <w:r>
              <w:rPr>
                <w:rFonts w:cs="Arial"/>
                <w:color w:val="303030"/>
                <w:sz w:val="16"/>
                <w:szCs w:val="16"/>
              </w:rPr>
              <w:t>grunngje</w:t>
            </w:r>
            <w:r w:rsidRPr="009F745C">
              <w:rPr>
                <w:rFonts w:cs="Arial"/>
                <w:color w:val="303030"/>
                <w:sz w:val="16"/>
                <w:szCs w:val="16"/>
              </w:rPr>
              <w:t xml:space="preserve"> aktivitet</w:t>
            </w:r>
            <w:r>
              <w:rPr>
                <w:rFonts w:cs="Arial"/>
                <w:color w:val="303030"/>
                <w:sz w:val="16"/>
                <w:szCs w:val="16"/>
              </w:rPr>
              <w:t>a</w:t>
            </w:r>
            <w:r w:rsidRPr="009F745C">
              <w:rPr>
                <w:rFonts w:cs="Arial"/>
                <w:color w:val="303030"/>
                <w:sz w:val="16"/>
                <w:szCs w:val="16"/>
              </w:rPr>
              <w:t xml:space="preserve">r </w:t>
            </w:r>
            <w:r>
              <w:rPr>
                <w:rFonts w:cs="Arial"/>
                <w:color w:val="303030"/>
                <w:sz w:val="16"/>
                <w:szCs w:val="16"/>
              </w:rPr>
              <w:t>knytt</w:t>
            </w:r>
            <w:r w:rsidRPr="009F745C">
              <w:rPr>
                <w:rFonts w:cs="Arial"/>
                <w:color w:val="303030"/>
                <w:sz w:val="16"/>
                <w:szCs w:val="16"/>
              </w:rPr>
              <w:t xml:space="preserve"> til barna</w:t>
            </w:r>
            <w:r>
              <w:rPr>
                <w:rFonts w:cs="Arial"/>
                <w:color w:val="303030"/>
                <w:sz w:val="16"/>
                <w:szCs w:val="16"/>
              </w:rPr>
              <w:t xml:space="preserve"> </w:t>
            </w:r>
            <w:r w:rsidRPr="009F745C">
              <w:rPr>
                <w:rFonts w:cs="Arial"/>
                <w:color w:val="303030"/>
                <w:sz w:val="16"/>
                <w:szCs w:val="16"/>
              </w:rPr>
              <w:t>s</w:t>
            </w:r>
            <w:r>
              <w:rPr>
                <w:rFonts w:cs="Arial"/>
                <w:color w:val="303030"/>
                <w:sz w:val="16"/>
                <w:szCs w:val="16"/>
              </w:rPr>
              <w:t>in</w:t>
            </w:r>
            <w:r w:rsidRPr="009F745C">
              <w:rPr>
                <w:rFonts w:cs="Arial"/>
                <w:color w:val="303030"/>
                <w:sz w:val="16"/>
                <w:szCs w:val="16"/>
              </w:rPr>
              <w:t xml:space="preserve"> alder, funksjonsnivå, </w:t>
            </w:r>
            <w:proofErr w:type="spellStart"/>
            <w:r w:rsidRPr="009F745C">
              <w:rPr>
                <w:rFonts w:cs="Arial"/>
                <w:color w:val="303030"/>
                <w:sz w:val="16"/>
                <w:szCs w:val="16"/>
              </w:rPr>
              <w:t>kulturtilhø</w:t>
            </w:r>
            <w:r>
              <w:rPr>
                <w:rFonts w:cs="Arial"/>
                <w:color w:val="303030"/>
                <w:sz w:val="16"/>
                <w:szCs w:val="16"/>
              </w:rPr>
              <w:t>y</w:t>
            </w:r>
            <w:r w:rsidRPr="009F745C">
              <w:rPr>
                <w:rFonts w:cs="Arial"/>
                <w:color w:val="303030"/>
                <w:sz w:val="16"/>
                <w:szCs w:val="16"/>
              </w:rPr>
              <w:t>righe</w:t>
            </w:r>
            <w:r>
              <w:rPr>
                <w:rFonts w:cs="Arial"/>
                <w:color w:val="303030"/>
                <w:sz w:val="16"/>
                <w:szCs w:val="16"/>
              </w:rPr>
              <w:t>i</w:t>
            </w:r>
            <w:r w:rsidRPr="009F745C">
              <w:rPr>
                <w:rFonts w:cs="Arial"/>
                <w:color w:val="303030"/>
                <w:sz w:val="16"/>
                <w:szCs w:val="16"/>
              </w:rPr>
              <w:t>t</w:t>
            </w:r>
            <w:proofErr w:type="spellEnd"/>
            <w:r w:rsidRPr="009F745C">
              <w:rPr>
                <w:rFonts w:cs="Arial"/>
                <w:color w:val="303030"/>
                <w:sz w:val="16"/>
                <w:szCs w:val="16"/>
              </w:rPr>
              <w:t xml:space="preserve"> og livssituasjon</w:t>
            </w:r>
          </w:p>
        </w:tc>
        <w:tc>
          <w:tcPr>
            <w:tcW w:w="1559" w:type="dxa"/>
          </w:tcPr>
          <w:p w14:paraId="0B2C9004" w14:textId="77777777" w:rsidR="004526C7" w:rsidRPr="007A7D9D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79D925D" w14:textId="77777777" w:rsidR="004526C7" w:rsidRPr="007A7D9D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>
              <w:rPr>
                <w:rFonts w:cs="Arial"/>
                <w:color w:val="303030"/>
                <w:sz w:val="16"/>
                <w:szCs w:val="16"/>
              </w:rPr>
              <w:t>Uke 35-42</w:t>
            </w:r>
          </w:p>
        </w:tc>
        <w:tc>
          <w:tcPr>
            <w:tcW w:w="1483" w:type="dxa"/>
          </w:tcPr>
          <w:p w14:paraId="0304DA5F" w14:textId="77777777" w:rsidR="004526C7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>
              <w:rPr>
                <w:rFonts w:cs="Arial"/>
                <w:color w:val="303030"/>
                <w:sz w:val="16"/>
                <w:szCs w:val="16"/>
              </w:rPr>
              <w:t>Geir</w:t>
            </w:r>
          </w:p>
        </w:tc>
      </w:tr>
      <w:tr w:rsidR="004526C7" w14:paraId="0158A169" w14:textId="77777777" w:rsidTr="006B032B">
        <w:tc>
          <w:tcPr>
            <w:tcW w:w="2689" w:type="dxa"/>
          </w:tcPr>
          <w:p w14:paraId="0DFD0FAA" w14:textId="77777777" w:rsidR="004526C7" w:rsidRPr="00F73509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>
              <w:rPr>
                <w:rFonts w:cs="Arial"/>
                <w:color w:val="303030"/>
                <w:sz w:val="16"/>
                <w:szCs w:val="16"/>
              </w:rPr>
              <w:t>Y</w:t>
            </w:r>
            <w:r w:rsidRPr="00F73509">
              <w:rPr>
                <w:rFonts w:cs="Arial"/>
                <w:color w:val="303030"/>
                <w:sz w:val="16"/>
                <w:szCs w:val="16"/>
              </w:rPr>
              <w:t>rkessjåførfaget:</w:t>
            </w:r>
          </w:p>
          <w:p w14:paraId="404EA6FA" w14:textId="77777777" w:rsidR="004526C7" w:rsidRPr="00A96841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>
              <w:rPr>
                <w:rFonts w:cs="Arial"/>
                <w:color w:val="303030"/>
                <w:sz w:val="16"/>
                <w:szCs w:val="16"/>
              </w:rPr>
              <w:t>-</w:t>
            </w:r>
            <w:r w:rsidRPr="00A96841">
              <w:rPr>
                <w:rFonts w:cs="Arial"/>
                <w:color w:val="303030"/>
                <w:sz w:val="16"/>
                <w:szCs w:val="16"/>
              </w:rPr>
              <w:t xml:space="preserve">Bruk av </w:t>
            </w:r>
            <w:proofErr w:type="spellStart"/>
            <w:r w:rsidRPr="00A96841">
              <w:rPr>
                <w:rFonts w:cs="Arial"/>
                <w:color w:val="303030"/>
                <w:sz w:val="16"/>
                <w:szCs w:val="16"/>
              </w:rPr>
              <w:t>Kjettinger</w:t>
            </w:r>
            <w:proofErr w:type="spellEnd"/>
          </w:p>
        </w:tc>
        <w:tc>
          <w:tcPr>
            <w:tcW w:w="2835" w:type="dxa"/>
          </w:tcPr>
          <w:p w14:paraId="2468A3D5" w14:textId="77777777" w:rsidR="004526C7" w:rsidRPr="007A7D9D" w:rsidRDefault="004526C7" w:rsidP="006B032B">
            <w:pPr>
              <w:spacing w:line="276" w:lineRule="auto"/>
              <w:contextualSpacing/>
              <w:rPr>
                <w:rFonts w:cs="Arial"/>
                <w:color w:val="303030"/>
                <w:sz w:val="16"/>
                <w:szCs w:val="16"/>
              </w:rPr>
            </w:pPr>
            <w:r w:rsidRPr="000C7068">
              <w:rPr>
                <w:rFonts w:cs="Arial"/>
                <w:color w:val="303030"/>
                <w:sz w:val="16"/>
                <w:szCs w:val="16"/>
              </w:rPr>
              <w:t xml:space="preserve">Krav til kjettingar i </w:t>
            </w:r>
            <w:proofErr w:type="spellStart"/>
            <w:r w:rsidRPr="000C7068">
              <w:rPr>
                <w:rFonts w:cs="Arial"/>
                <w:color w:val="303030"/>
                <w:sz w:val="16"/>
                <w:szCs w:val="16"/>
              </w:rPr>
              <w:t>henh</w:t>
            </w:r>
            <w:r>
              <w:rPr>
                <w:rFonts w:cs="Arial"/>
                <w:color w:val="303030"/>
                <w:sz w:val="16"/>
                <w:szCs w:val="16"/>
              </w:rPr>
              <w:t>a</w:t>
            </w:r>
            <w:r w:rsidRPr="000C7068">
              <w:rPr>
                <w:rFonts w:cs="Arial"/>
                <w:color w:val="303030"/>
                <w:sz w:val="16"/>
                <w:szCs w:val="16"/>
              </w:rPr>
              <w:t>ld</w:t>
            </w:r>
            <w:proofErr w:type="spellEnd"/>
            <w:r w:rsidRPr="000C7068">
              <w:rPr>
                <w:rFonts w:cs="Arial"/>
                <w:color w:val="303030"/>
                <w:sz w:val="16"/>
                <w:szCs w:val="16"/>
              </w:rPr>
              <w:t xml:space="preserve"> til regelverk. Opplæring om pålegging av kjettingar.</w:t>
            </w:r>
          </w:p>
        </w:tc>
        <w:tc>
          <w:tcPr>
            <w:tcW w:w="3685" w:type="dxa"/>
          </w:tcPr>
          <w:p w14:paraId="5D61E224" w14:textId="77777777" w:rsidR="004526C7" w:rsidRPr="003B6C1B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 w:rsidRPr="003B6C1B">
              <w:rPr>
                <w:rFonts w:cs="Arial"/>
                <w:color w:val="303030"/>
                <w:sz w:val="16"/>
                <w:szCs w:val="16"/>
              </w:rPr>
              <w:t xml:space="preserve">-Forklare </w:t>
            </w:r>
            <w:r>
              <w:rPr>
                <w:rFonts w:cs="Arial"/>
                <w:color w:val="303030"/>
                <w:sz w:val="16"/>
                <w:szCs w:val="16"/>
              </w:rPr>
              <w:t>korleis</w:t>
            </w:r>
            <w:r w:rsidRPr="003B6C1B">
              <w:rPr>
                <w:rFonts w:cs="Arial"/>
                <w:color w:val="303030"/>
                <w:sz w:val="16"/>
                <w:szCs w:val="16"/>
              </w:rPr>
              <w:t xml:space="preserve"> </w:t>
            </w:r>
            <w:r>
              <w:rPr>
                <w:rFonts w:cs="Arial"/>
                <w:color w:val="303030"/>
                <w:sz w:val="16"/>
                <w:szCs w:val="16"/>
              </w:rPr>
              <w:t>ei</w:t>
            </w:r>
            <w:r w:rsidRPr="003B6C1B">
              <w:rPr>
                <w:rFonts w:cs="Arial"/>
                <w:color w:val="303030"/>
                <w:sz w:val="16"/>
                <w:szCs w:val="16"/>
              </w:rPr>
              <w:t>n kan opptre forsvarleg og</w:t>
            </w:r>
            <w:r>
              <w:rPr>
                <w:rFonts w:cs="Arial"/>
                <w:color w:val="303030"/>
                <w:sz w:val="16"/>
                <w:szCs w:val="16"/>
              </w:rPr>
              <w:t xml:space="preserve"> med omsyn</w:t>
            </w:r>
            <w:r w:rsidRPr="003B6C1B">
              <w:rPr>
                <w:rFonts w:cs="Arial"/>
                <w:color w:val="303030"/>
                <w:sz w:val="16"/>
                <w:szCs w:val="16"/>
              </w:rPr>
              <w:t xml:space="preserve"> i trafikken under transportoppdrag</w:t>
            </w:r>
            <w:r>
              <w:rPr>
                <w:rFonts w:cs="Arial"/>
                <w:color w:val="303030"/>
                <w:sz w:val="16"/>
                <w:szCs w:val="16"/>
              </w:rPr>
              <w:t xml:space="preserve"> </w:t>
            </w:r>
            <w:r w:rsidRPr="003B6C1B">
              <w:rPr>
                <w:rFonts w:cs="Arial"/>
                <w:color w:val="303030"/>
                <w:sz w:val="16"/>
                <w:szCs w:val="16"/>
              </w:rPr>
              <w:t>med skift</w:t>
            </w:r>
            <w:r>
              <w:rPr>
                <w:rFonts w:cs="Arial"/>
                <w:color w:val="303030"/>
                <w:sz w:val="16"/>
                <w:szCs w:val="16"/>
              </w:rPr>
              <w:t>a</w:t>
            </w:r>
            <w:r w:rsidRPr="003B6C1B">
              <w:rPr>
                <w:rFonts w:cs="Arial"/>
                <w:color w:val="303030"/>
                <w:sz w:val="16"/>
                <w:szCs w:val="16"/>
              </w:rPr>
              <w:t>nde ve</w:t>
            </w:r>
            <w:r>
              <w:rPr>
                <w:rFonts w:cs="Arial"/>
                <w:color w:val="303030"/>
                <w:sz w:val="16"/>
                <w:szCs w:val="16"/>
              </w:rPr>
              <w:t>g</w:t>
            </w:r>
            <w:r w:rsidRPr="003B6C1B">
              <w:rPr>
                <w:rFonts w:cs="Arial"/>
                <w:color w:val="303030"/>
                <w:sz w:val="16"/>
                <w:szCs w:val="16"/>
              </w:rPr>
              <w:t>- og føreforh</w:t>
            </w:r>
            <w:r>
              <w:rPr>
                <w:rFonts w:cs="Arial"/>
                <w:color w:val="303030"/>
                <w:sz w:val="16"/>
                <w:szCs w:val="16"/>
              </w:rPr>
              <w:t>o</w:t>
            </w:r>
            <w:r w:rsidRPr="003B6C1B">
              <w:rPr>
                <w:rFonts w:cs="Arial"/>
                <w:color w:val="303030"/>
                <w:sz w:val="16"/>
                <w:szCs w:val="16"/>
              </w:rPr>
              <w:t>ld</w:t>
            </w:r>
          </w:p>
          <w:p w14:paraId="0F2D6F06" w14:textId="77777777" w:rsidR="004526C7" w:rsidRPr="007A7D9D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 w:rsidRPr="003B6C1B">
              <w:rPr>
                <w:rFonts w:cs="Arial"/>
                <w:color w:val="303030"/>
                <w:sz w:val="16"/>
                <w:szCs w:val="16"/>
              </w:rPr>
              <w:t xml:space="preserve">-legge på og forklare når </w:t>
            </w:r>
            <w:r>
              <w:rPr>
                <w:rFonts w:cs="Arial"/>
                <w:color w:val="303030"/>
                <w:sz w:val="16"/>
                <w:szCs w:val="16"/>
              </w:rPr>
              <w:t>ei</w:t>
            </w:r>
            <w:r w:rsidRPr="003B6C1B">
              <w:rPr>
                <w:rFonts w:cs="Arial"/>
                <w:color w:val="303030"/>
                <w:sz w:val="16"/>
                <w:szCs w:val="16"/>
              </w:rPr>
              <w:t>n bør bruke kjettingar</w:t>
            </w:r>
          </w:p>
        </w:tc>
        <w:tc>
          <w:tcPr>
            <w:tcW w:w="1559" w:type="dxa"/>
          </w:tcPr>
          <w:p w14:paraId="5D08FAE4" w14:textId="77777777" w:rsidR="004526C7" w:rsidRPr="007A7D9D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 w:rsidRPr="00810D2C">
              <w:rPr>
                <w:rFonts w:cs="Arial"/>
                <w:color w:val="303030"/>
                <w:sz w:val="16"/>
                <w:szCs w:val="16"/>
              </w:rPr>
              <w:t>Kurs i bruk av kjettingar</w:t>
            </w:r>
          </w:p>
        </w:tc>
        <w:tc>
          <w:tcPr>
            <w:tcW w:w="1701" w:type="dxa"/>
          </w:tcPr>
          <w:p w14:paraId="3C8DE222" w14:textId="77777777" w:rsidR="004526C7" w:rsidRPr="007A7D9D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>
              <w:rPr>
                <w:rFonts w:cs="Arial"/>
                <w:color w:val="303030"/>
                <w:sz w:val="16"/>
                <w:szCs w:val="16"/>
              </w:rPr>
              <w:t>Uke 50-51</w:t>
            </w:r>
          </w:p>
        </w:tc>
        <w:tc>
          <w:tcPr>
            <w:tcW w:w="1483" w:type="dxa"/>
          </w:tcPr>
          <w:p w14:paraId="2A28FC02" w14:textId="77777777" w:rsidR="004526C7" w:rsidRDefault="004526C7" w:rsidP="006B032B">
            <w:pPr>
              <w:rPr>
                <w:rFonts w:cs="Arial"/>
                <w:color w:val="303030"/>
                <w:sz w:val="16"/>
                <w:szCs w:val="16"/>
              </w:rPr>
            </w:pPr>
            <w:r>
              <w:rPr>
                <w:rFonts w:cs="Arial"/>
                <w:color w:val="303030"/>
                <w:sz w:val="16"/>
                <w:szCs w:val="16"/>
              </w:rPr>
              <w:t>Marit</w:t>
            </w:r>
          </w:p>
        </w:tc>
      </w:tr>
    </w:tbl>
    <w:p w14:paraId="68E7508C" w14:textId="6E76F1BA" w:rsidR="00BC2237" w:rsidRPr="00BC2237" w:rsidRDefault="00BC2237" w:rsidP="00301A81">
      <w:pPr>
        <w:tabs>
          <w:tab w:val="left" w:pos="1410"/>
        </w:tabs>
        <w:rPr>
          <w:rFonts w:cstheme="minorHAnsi"/>
        </w:rPr>
      </w:pPr>
    </w:p>
    <w:sectPr w:rsidR="00BC2237" w:rsidRPr="00BC2237" w:rsidSect="00B06350">
      <w:footerReference w:type="even" r:id="rId11"/>
      <w:footerReference w:type="default" r:id="rId12"/>
      <w:headerReference w:type="first" r:id="rId13"/>
      <w:pgSz w:w="16838" w:h="11906" w:orient="landscape"/>
      <w:pgMar w:top="1247" w:right="1440" w:bottom="1247" w:left="1440" w:header="709" w:footer="91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F2D6B" w14:textId="77777777" w:rsidR="00B3469C" w:rsidRDefault="00B3469C" w:rsidP="00907030">
      <w:r>
        <w:separator/>
      </w:r>
    </w:p>
  </w:endnote>
  <w:endnote w:type="continuationSeparator" w:id="0">
    <w:p w14:paraId="346EF58D" w14:textId="77777777" w:rsidR="00B3469C" w:rsidRDefault="00B3469C" w:rsidP="00907030">
      <w:r>
        <w:continuationSeparator/>
      </w:r>
    </w:p>
  </w:endnote>
  <w:endnote w:type="continuationNotice" w:id="1">
    <w:p w14:paraId="5F41CAAB" w14:textId="77777777" w:rsidR="00B3469C" w:rsidRDefault="00B3469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Poppins SemiBold">
    <w:panose1 w:val="00000700000000000000"/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oppins Medium">
    <w:panose1 w:val="00000600000000000000"/>
    <w:charset w:val="00"/>
    <w:family w:val="auto"/>
    <w:pitch w:val="variable"/>
    <w:sig w:usb0="00008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2B0CC" w14:textId="0C4A20BA" w:rsidR="00EA58D3" w:rsidRPr="003A6039" w:rsidRDefault="00C769EE" w:rsidP="00907030">
    <w:pPr>
      <w:pStyle w:val="Bunntekst"/>
      <w:rPr>
        <w:rStyle w:val="Bunntekst--sidetall"/>
      </w:rPr>
    </w:pPr>
    <w:r w:rsidRPr="00C769EE">
      <w:rPr>
        <w:rStyle w:val="Bunntekst--sidetall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1632D37" wp14:editId="44CA5A57">
              <wp:simplePos x="0" y="0"/>
              <wp:positionH relativeFrom="column">
                <wp:posOffset>0</wp:posOffset>
              </wp:positionH>
              <wp:positionV relativeFrom="page">
                <wp:posOffset>10066655</wp:posOffset>
              </wp:positionV>
              <wp:extent cx="5965200" cy="0"/>
              <wp:effectExtent l="0" t="0" r="0" b="0"/>
              <wp:wrapNone/>
              <wp:docPr id="51" name="Rett linje 5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652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C6AF276" id="Rett linje 51" o:spid="_x0000_s1026" alt="&quot;&quot;" style="position:absolute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0,792.65pt" to="469.7pt,79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" strokecolor="#005686 [3215]" strokeweight=".25pt">
              <v:stroke joinstyle="miter"/>
              <w10:wrap anchory="page"/>
            </v:line>
          </w:pict>
        </mc:Fallback>
      </mc:AlternateContent>
    </w:r>
    <w:r w:rsidR="00EA58D3">
      <w:tab/>
    </w:r>
    <w:r w:rsidR="00EA58D3">
      <w:tab/>
    </w:r>
    <w:r w:rsidR="003A6039" w:rsidRPr="00E87EA1">
      <w:tab/>
    </w:r>
    <w:r w:rsidR="00D93C0B">
      <w:tab/>
    </w:r>
    <w:r w:rsidRPr="00A65408">
      <w:rPr>
        <w:rStyle w:val="Bunntekst--sidetall"/>
        <w:szCs w:val="20"/>
      </w:rPr>
      <w:fldChar w:fldCharType="begin"/>
    </w:r>
    <w:r w:rsidRPr="00A65408">
      <w:rPr>
        <w:rStyle w:val="Bunntekst--sidetall"/>
        <w:szCs w:val="20"/>
      </w:rPr>
      <w:instrText xml:space="preserve"> PAGE   \* MERGEFORMAT </w:instrText>
    </w:r>
    <w:r w:rsidRPr="00A65408">
      <w:rPr>
        <w:rStyle w:val="Bunntekst--sidetall"/>
        <w:szCs w:val="20"/>
      </w:rPr>
      <w:fldChar w:fldCharType="separate"/>
    </w:r>
    <w:r w:rsidRPr="00A65408">
      <w:rPr>
        <w:rStyle w:val="Bunntekst--sidetall"/>
        <w:noProof/>
        <w:szCs w:val="20"/>
      </w:rPr>
      <w:t>2</w:t>
    </w:r>
    <w:r w:rsidRPr="00A65408">
      <w:rPr>
        <w:rStyle w:val="Bunntekst--sidetall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80FDD" w14:textId="395EFE2F" w:rsidR="00EA58D3" w:rsidRPr="00D93C0B" w:rsidRDefault="003A6039" w:rsidP="00907030">
    <w:pPr>
      <w:pStyle w:val="Bunntekst"/>
    </w:pPr>
    <w:r w:rsidRPr="00A65408">
      <w:rPr>
        <w:rStyle w:val="Bunntekst--sidetall"/>
        <w:noProof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1F8A0C3" wp14:editId="5A3C148E">
              <wp:simplePos x="0" y="0"/>
              <wp:positionH relativeFrom="column">
                <wp:posOffset>728</wp:posOffset>
              </wp:positionH>
              <wp:positionV relativeFrom="page">
                <wp:posOffset>10066802</wp:posOffset>
              </wp:positionV>
              <wp:extent cx="5965200" cy="0"/>
              <wp:effectExtent l="0" t="0" r="0" b="0"/>
              <wp:wrapNone/>
              <wp:docPr id="49" name="Rett linje 4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652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854F75F" id="Rett linje 49" o:spid="_x0000_s1026" alt="&quot;&quot;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.05pt,792.65pt" to="469.75pt,79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" strokecolor="#005686 [3215]" strokeweight=".25pt">
              <v:stroke joinstyle="miter"/>
              <w10:wrap anchory="page"/>
            </v:line>
          </w:pict>
        </mc:Fallback>
      </mc:AlternateContent>
    </w:r>
    <w:r w:rsidR="00C769EE" w:rsidRPr="00A65408">
      <w:rPr>
        <w:rStyle w:val="Bunntekst--sidetall"/>
        <w:szCs w:val="20"/>
      </w:rPr>
      <w:fldChar w:fldCharType="begin"/>
    </w:r>
    <w:r w:rsidR="00C769EE" w:rsidRPr="00A65408">
      <w:rPr>
        <w:rStyle w:val="Bunntekst--sidetall"/>
        <w:szCs w:val="20"/>
      </w:rPr>
      <w:instrText xml:space="preserve"> PAGE   \* MERGEFORMAT </w:instrText>
    </w:r>
    <w:r w:rsidR="00C769EE" w:rsidRPr="00A65408">
      <w:rPr>
        <w:rStyle w:val="Bunntekst--sidetall"/>
        <w:szCs w:val="20"/>
      </w:rPr>
      <w:fldChar w:fldCharType="separate"/>
    </w:r>
    <w:r w:rsidR="00C769EE" w:rsidRPr="00A65408">
      <w:rPr>
        <w:rStyle w:val="Bunntekst--sidetall"/>
        <w:noProof/>
        <w:szCs w:val="20"/>
      </w:rPr>
      <w:t>2</w:t>
    </w:r>
    <w:r w:rsidR="00C769EE" w:rsidRPr="00A65408">
      <w:rPr>
        <w:rStyle w:val="Bunntekst--sidetall"/>
        <w:szCs w:val="20"/>
      </w:rPr>
      <w:fldChar w:fldCharType="end"/>
    </w:r>
    <w:r w:rsidR="00826F00" w:rsidRPr="00D93C0B">
      <w:t xml:space="preserve"> </w:t>
    </w:r>
    <w:r w:rsidR="00826F00" w:rsidRPr="00D93C0B">
      <w:tab/>
    </w:r>
    <w:r w:rsidR="00D93C0B">
      <w:tab/>
    </w:r>
    <w:r w:rsidR="00D93C0B">
      <w:tab/>
    </w:r>
    <w:r w:rsidR="001102A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F3245" w14:textId="77777777" w:rsidR="00B3469C" w:rsidRDefault="00B3469C" w:rsidP="00907030">
      <w:r>
        <w:separator/>
      </w:r>
    </w:p>
  </w:footnote>
  <w:footnote w:type="continuationSeparator" w:id="0">
    <w:p w14:paraId="0C0FF91A" w14:textId="77777777" w:rsidR="00B3469C" w:rsidRDefault="00B3469C" w:rsidP="00907030">
      <w:r>
        <w:continuationSeparator/>
      </w:r>
    </w:p>
  </w:footnote>
  <w:footnote w:type="continuationNotice" w:id="1">
    <w:p w14:paraId="700D3514" w14:textId="77777777" w:rsidR="00B3469C" w:rsidRDefault="00B3469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19525" w14:textId="7BE620EE" w:rsidR="00802E63" w:rsidRDefault="00242594">
    <w:pPr>
      <w:pStyle w:val="Topptekst"/>
    </w:pPr>
    <w:r>
      <w:rPr>
        <w:noProof/>
      </w:rPr>
      <w:drawing>
        <wp:inline distT="0" distB="0" distL="0" distR="0" wp14:anchorId="468A5095" wp14:editId="4342435D">
          <wp:extent cx="793486" cy="706848"/>
          <wp:effectExtent l="0" t="0" r="6985" b="0"/>
          <wp:docPr id="5" name="Bild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6564" cy="7274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B3F1400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FB2A21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564290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C876ED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A3E627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AA8BB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ECD41FA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D12AB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B60DD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2DEDA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AC5012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3586722"/>
    <w:multiLevelType w:val="hybridMultilevel"/>
    <w:tmpl w:val="8A78B6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F5559F"/>
    <w:multiLevelType w:val="hybridMultilevel"/>
    <w:tmpl w:val="087E21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A189B"/>
    <w:multiLevelType w:val="hybridMultilevel"/>
    <w:tmpl w:val="5E18518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7310B2"/>
    <w:multiLevelType w:val="hybridMultilevel"/>
    <w:tmpl w:val="7312DA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B0347F"/>
    <w:multiLevelType w:val="hybridMultilevel"/>
    <w:tmpl w:val="4B80FC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DD3E11"/>
    <w:multiLevelType w:val="hybridMultilevel"/>
    <w:tmpl w:val="68DAED20"/>
    <w:lvl w:ilvl="0" w:tplc="CC8EECA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F3456E"/>
    <w:multiLevelType w:val="hybridMultilevel"/>
    <w:tmpl w:val="BDEE02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306E83"/>
    <w:multiLevelType w:val="hybridMultilevel"/>
    <w:tmpl w:val="E76CD1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E20785"/>
    <w:multiLevelType w:val="hybridMultilevel"/>
    <w:tmpl w:val="4CDE388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234374"/>
    <w:multiLevelType w:val="hybridMultilevel"/>
    <w:tmpl w:val="310E3B10"/>
    <w:lvl w:ilvl="0" w:tplc="8E2CAAB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B2AC1"/>
    <w:multiLevelType w:val="hybridMultilevel"/>
    <w:tmpl w:val="44328A86"/>
    <w:lvl w:ilvl="0" w:tplc="86DC1FCC">
      <w:start w:val="1"/>
      <w:numFmt w:val="bullet"/>
      <w:lvlText w:val="-"/>
      <w:lvlJc w:val="left"/>
      <w:pPr>
        <w:ind w:left="720" w:hanging="360"/>
      </w:pPr>
      <w:rPr>
        <w:rFonts w:ascii="Poppins" w:eastAsiaTheme="minorHAnsi" w:hAnsi="Poppins" w:cs="Poppi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F03FB"/>
    <w:multiLevelType w:val="hybridMultilevel"/>
    <w:tmpl w:val="B2444BA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E01E95"/>
    <w:multiLevelType w:val="hybridMultilevel"/>
    <w:tmpl w:val="E2EADBB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524D3E"/>
    <w:multiLevelType w:val="hybridMultilevel"/>
    <w:tmpl w:val="E2EADBB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7658BB"/>
    <w:multiLevelType w:val="hybridMultilevel"/>
    <w:tmpl w:val="C608A60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A23E42"/>
    <w:multiLevelType w:val="hybridMultilevel"/>
    <w:tmpl w:val="51C43C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99392A"/>
    <w:multiLevelType w:val="hybridMultilevel"/>
    <w:tmpl w:val="E2EADBB6"/>
    <w:lvl w:ilvl="0" w:tplc="1C96031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2F7344"/>
    <w:multiLevelType w:val="hybridMultilevel"/>
    <w:tmpl w:val="4C2A434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9C18B0"/>
    <w:multiLevelType w:val="hybridMultilevel"/>
    <w:tmpl w:val="755238A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9138FA"/>
    <w:multiLevelType w:val="hybridMultilevel"/>
    <w:tmpl w:val="D3BECDD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235180">
    <w:abstractNumId w:val="9"/>
  </w:num>
  <w:num w:numId="2" w16cid:durableId="819690274">
    <w:abstractNumId w:val="4"/>
  </w:num>
  <w:num w:numId="3" w16cid:durableId="2000495408">
    <w:abstractNumId w:val="3"/>
  </w:num>
  <w:num w:numId="4" w16cid:durableId="1159079674">
    <w:abstractNumId w:val="2"/>
  </w:num>
  <w:num w:numId="5" w16cid:durableId="2036030148">
    <w:abstractNumId w:val="1"/>
  </w:num>
  <w:num w:numId="6" w16cid:durableId="513613980">
    <w:abstractNumId w:val="10"/>
  </w:num>
  <w:num w:numId="7" w16cid:durableId="1212032715">
    <w:abstractNumId w:val="8"/>
  </w:num>
  <w:num w:numId="8" w16cid:durableId="1564678006">
    <w:abstractNumId w:val="7"/>
  </w:num>
  <w:num w:numId="9" w16cid:durableId="2038962780">
    <w:abstractNumId w:val="6"/>
  </w:num>
  <w:num w:numId="10" w16cid:durableId="829757410">
    <w:abstractNumId w:val="5"/>
  </w:num>
  <w:num w:numId="11" w16cid:durableId="2061243654">
    <w:abstractNumId w:val="15"/>
  </w:num>
  <w:num w:numId="12" w16cid:durableId="2105225874">
    <w:abstractNumId w:val="17"/>
  </w:num>
  <w:num w:numId="13" w16cid:durableId="1086804592">
    <w:abstractNumId w:val="20"/>
  </w:num>
  <w:num w:numId="14" w16cid:durableId="486748483">
    <w:abstractNumId w:val="27"/>
  </w:num>
  <w:num w:numId="15" w16cid:durableId="761070614">
    <w:abstractNumId w:val="0"/>
  </w:num>
  <w:num w:numId="16" w16cid:durableId="138377707">
    <w:abstractNumId w:val="24"/>
  </w:num>
  <w:num w:numId="17" w16cid:durableId="1874270840">
    <w:abstractNumId w:val="23"/>
  </w:num>
  <w:num w:numId="18" w16cid:durableId="869221968">
    <w:abstractNumId w:val="14"/>
  </w:num>
  <w:num w:numId="19" w16cid:durableId="1885672199">
    <w:abstractNumId w:val="19"/>
  </w:num>
  <w:num w:numId="20" w16cid:durableId="1697854694">
    <w:abstractNumId w:val="12"/>
  </w:num>
  <w:num w:numId="21" w16cid:durableId="6952471">
    <w:abstractNumId w:val="18"/>
  </w:num>
  <w:num w:numId="22" w16cid:durableId="1958218424">
    <w:abstractNumId w:val="26"/>
  </w:num>
  <w:num w:numId="23" w16cid:durableId="189489075">
    <w:abstractNumId w:val="13"/>
  </w:num>
  <w:num w:numId="24" w16cid:durableId="815030834">
    <w:abstractNumId w:val="30"/>
  </w:num>
  <w:num w:numId="25" w16cid:durableId="912860173">
    <w:abstractNumId w:val="16"/>
  </w:num>
  <w:num w:numId="26" w16cid:durableId="724453585">
    <w:abstractNumId w:val="29"/>
  </w:num>
  <w:num w:numId="27" w16cid:durableId="141165616">
    <w:abstractNumId w:val="25"/>
  </w:num>
  <w:num w:numId="28" w16cid:durableId="1878004955">
    <w:abstractNumId w:val="21"/>
  </w:num>
  <w:num w:numId="29" w16cid:durableId="1551110006">
    <w:abstractNumId w:val="22"/>
  </w:num>
  <w:num w:numId="30" w16cid:durableId="1580560065">
    <w:abstractNumId w:val="28"/>
  </w:num>
  <w:num w:numId="31" w16cid:durableId="19772488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B7F"/>
    <w:rsid w:val="000011A5"/>
    <w:rsid w:val="0000134C"/>
    <w:rsid w:val="00021A72"/>
    <w:rsid w:val="000220E9"/>
    <w:rsid w:val="00022D44"/>
    <w:rsid w:val="00024970"/>
    <w:rsid w:val="0002612B"/>
    <w:rsid w:val="00031DA7"/>
    <w:rsid w:val="00033F3D"/>
    <w:rsid w:val="00037A33"/>
    <w:rsid w:val="0004035D"/>
    <w:rsid w:val="00042643"/>
    <w:rsid w:val="0005285D"/>
    <w:rsid w:val="00055602"/>
    <w:rsid w:val="00061291"/>
    <w:rsid w:val="000706E3"/>
    <w:rsid w:val="00071433"/>
    <w:rsid w:val="000714A8"/>
    <w:rsid w:val="000714D4"/>
    <w:rsid w:val="0007584E"/>
    <w:rsid w:val="000770B0"/>
    <w:rsid w:val="00083D0C"/>
    <w:rsid w:val="00093894"/>
    <w:rsid w:val="000A67A7"/>
    <w:rsid w:val="000B00B9"/>
    <w:rsid w:val="000B18BF"/>
    <w:rsid w:val="000C1F79"/>
    <w:rsid w:val="000C4DFC"/>
    <w:rsid w:val="000C7068"/>
    <w:rsid w:val="000D750A"/>
    <w:rsid w:val="000E2022"/>
    <w:rsid w:val="000E3C8E"/>
    <w:rsid w:val="000E5CD4"/>
    <w:rsid w:val="000E6E19"/>
    <w:rsid w:val="001102A5"/>
    <w:rsid w:val="00114D42"/>
    <w:rsid w:val="00115504"/>
    <w:rsid w:val="00131628"/>
    <w:rsid w:val="00156FB9"/>
    <w:rsid w:val="001579C2"/>
    <w:rsid w:val="001621D5"/>
    <w:rsid w:val="00163ED4"/>
    <w:rsid w:val="00175F1A"/>
    <w:rsid w:val="00177059"/>
    <w:rsid w:val="00180071"/>
    <w:rsid w:val="00181D78"/>
    <w:rsid w:val="00187074"/>
    <w:rsid w:val="00190D65"/>
    <w:rsid w:val="00192B64"/>
    <w:rsid w:val="00193AE5"/>
    <w:rsid w:val="0019456B"/>
    <w:rsid w:val="00196D56"/>
    <w:rsid w:val="001A32E9"/>
    <w:rsid w:val="001B0A8B"/>
    <w:rsid w:val="001B1FF0"/>
    <w:rsid w:val="001B58C4"/>
    <w:rsid w:val="001C05F1"/>
    <w:rsid w:val="001C7134"/>
    <w:rsid w:val="001D5605"/>
    <w:rsid w:val="001D7C05"/>
    <w:rsid w:val="001E4119"/>
    <w:rsid w:val="001E7105"/>
    <w:rsid w:val="001F44E7"/>
    <w:rsid w:val="001F502A"/>
    <w:rsid w:val="001F5593"/>
    <w:rsid w:val="001F5A93"/>
    <w:rsid w:val="0020714E"/>
    <w:rsid w:val="00214662"/>
    <w:rsid w:val="00221075"/>
    <w:rsid w:val="0022217F"/>
    <w:rsid w:val="002223EE"/>
    <w:rsid w:val="002265A8"/>
    <w:rsid w:val="00227702"/>
    <w:rsid w:val="0022783B"/>
    <w:rsid w:val="00227BF8"/>
    <w:rsid w:val="00236F49"/>
    <w:rsid w:val="0024028E"/>
    <w:rsid w:val="00242594"/>
    <w:rsid w:val="00243AAB"/>
    <w:rsid w:val="00245B7F"/>
    <w:rsid w:val="00250573"/>
    <w:rsid w:val="00256526"/>
    <w:rsid w:val="00262B9D"/>
    <w:rsid w:val="00270301"/>
    <w:rsid w:val="00270B9E"/>
    <w:rsid w:val="00270CA9"/>
    <w:rsid w:val="00272ABC"/>
    <w:rsid w:val="002777D3"/>
    <w:rsid w:val="00281992"/>
    <w:rsid w:val="00283AB3"/>
    <w:rsid w:val="00284A54"/>
    <w:rsid w:val="00286486"/>
    <w:rsid w:val="00286495"/>
    <w:rsid w:val="00290DE4"/>
    <w:rsid w:val="00294F34"/>
    <w:rsid w:val="00297991"/>
    <w:rsid w:val="002A0178"/>
    <w:rsid w:val="002A2B10"/>
    <w:rsid w:val="002A331A"/>
    <w:rsid w:val="002A4814"/>
    <w:rsid w:val="002A6D23"/>
    <w:rsid w:val="002A7A12"/>
    <w:rsid w:val="002B0294"/>
    <w:rsid w:val="002B3E7B"/>
    <w:rsid w:val="002C2441"/>
    <w:rsid w:val="002C57E3"/>
    <w:rsid w:val="002C7DB5"/>
    <w:rsid w:val="002D1F77"/>
    <w:rsid w:val="002D5449"/>
    <w:rsid w:val="002D6091"/>
    <w:rsid w:val="002E3D3D"/>
    <w:rsid w:val="002F35EE"/>
    <w:rsid w:val="0030096F"/>
    <w:rsid w:val="00301A81"/>
    <w:rsid w:val="0030483A"/>
    <w:rsid w:val="003063DA"/>
    <w:rsid w:val="00306697"/>
    <w:rsid w:val="003204E0"/>
    <w:rsid w:val="0032701F"/>
    <w:rsid w:val="0033326A"/>
    <w:rsid w:val="00334C3E"/>
    <w:rsid w:val="003417CE"/>
    <w:rsid w:val="003511BE"/>
    <w:rsid w:val="003530C1"/>
    <w:rsid w:val="00356AD5"/>
    <w:rsid w:val="003604F3"/>
    <w:rsid w:val="00360B55"/>
    <w:rsid w:val="00367720"/>
    <w:rsid w:val="003745EF"/>
    <w:rsid w:val="00374A59"/>
    <w:rsid w:val="0038009A"/>
    <w:rsid w:val="003957FE"/>
    <w:rsid w:val="0039677F"/>
    <w:rsid w:val="003A6039"/>
    <w:rsid w:val="003B0409"/>
    <w:rsid w:val="003B6C1B"/>
    <w:rsid w:val="003C01D6"/>
    <w:rsid w:val="003C1913"/>
    <w:rsid w:val="003C318B"/>
    <w:rsid w:val="003C606D"/>
    <w:rsid w:val="003D340C"/>
    <w:rsid w:val="003E0B49"/>
    <w:rsid w:val="003F0492"/>
    <w:rsid w:val="003F203D"/>
    <w:rsid w:val="003F6B21"/>
    <w:rsid w:val="004003D3"/>
    <w:rsid w:val="00403664"/>
    <w:rsid w:val="00403F47"/>
    <w:rsid w:val="0040473D"/>
    <w:rsid w:val="00406A35"/>
    <w:rsid w:val="00415A30"/>
    <w:rsid w:val="004258A2"/>
    <w:rsid w:val="00426238"/>
    <w:rsid w:val="004375F2"/>
    <w:rsid w:val="00440FF3"/>
    <w:rsid w:val="004431B6"/>
    <w:rsid w:val="00445C48"/>
    <w:rsid w:val="0045100F"/>
    <w:rsid w:val="00451B34"/>
    <w:rsid w:val="00452360"/>
    <w:rsid w:val="004526C7"/>
    <w:rsid w:val="004542E9"/>
    <w:rsid w:val="00456490"/>
    <w:rsid w:val="00457730"/>
    <w:rsid w:val="00461AE2"/>
    <w:rsid w:val="00462A75"/>
    <w:rsid w:val="00463B8F"/>
    <w:rsid w:val="004703DD"/>
    <w:rsid w:val="00470E47"/>
    <w:rsid w:val="00473325"/>
    <w:rsid w:val="004753AB"/>
    <w:rsid w:val="00483863"/>
    <w:rsid w:val="00483DEE"/>
    <w:rsid w:val="00483FC8"/>
    <w:rsid w:val="004846AD"/>
    <w:rsid w:val="00484879"/>
    <w:rsid w:val="0049213E"/>
    <w:rsid w:val="00492BAA"/>
    <w:rsid w:val="004969F2"/>
    <w:rsid w:val="00496BAF"/>
    <w:rsid w:val="004A0CAD"/>
    <w:rsid w:val="004A1F47"/>
    <w:rsid w:val="004A3381"/>
    <w:rsid w:val="004A395B"/>
    <w:rsid w:val="004B1573"/>
    <w:rsid w:val="004D1249"/>
    <w:rsid w:val="004E2A99"/>
    <w:rsid w:val="004E2E45"/>
    <w:rsid w:val="004E4BAA"/>
    <w:rsid w:val="004E5BDD"/>
    <w:rsid w:val="004F2331"/>
    <w:rsid w:val="005041B1"/>
    <w:rsid w:val="0050530B"/>
    <w:rsid w:val="00505377"/>
    <w:rsid w:val="00511488"/>
    <w:rsid w:val="00513278"/>
    <w:rsid w:val="00527A39"/>
    <w:rsid w:val="00533E2F"/>
    <w:rsid w:val="00535155"/>
    <w:rsid w:val="00535791"/>
    <w:rsid w:val="00535F1D"/>
    <w:rsid w:val="00537924"/>
    <w:rsid w:val="0054402B"/>
    <w:rsid w:val="00547714"/>
    <w:rsid w:val="005501B9"/>
    <w:rsid w:val="00550D68"/>
    <w:rsid w:val="00560379"/>
    <w:rsid w:val="00560DF8"/>
    <w:rsid w:val="005707F4"/>
    <w:rsid w:val="00575877"/>
    <w:rsid w:val="005758C3"/>
    <w:rsid w:val="00576636"/>
    <w:rsid w:val="00580CB5"/>
    <w:rsid w:val="0058309A"/>
    <w:rsid w:val="0058544A"/>
    <w:rsid w:val="005907F8"/>
    <w:rsid w:val="005910B0"/>
    <w:rsid w:val="0059402E"/>
    <w:rsid w:val="005956FB"/>
    <w:rsid w:val="00597887"/>
    <w:rsid w:val="005B7228"/>
    <w:rsid w:val="005B7380"/>
    <w:rsid w:val="005C4BD0"/>
    <w:rsid w:val="005D5BA4"/>
    <w:rsid w:val="005D6FFF"/>
    <w:rsid w:val="005E2E07"/>
    <w:rsid w:val="005E3EF8"/>
    <w:rsid w:val="005F2A2A"/>
    <w:rsid w:val="005F51F4"/>
    <w:rsid w:val="005F7D59"/>
    <w:rsid w:val="00601BA3"/>
    <w:rsid w:val="00603FF3"/>
    <w:rsid w:val="0060400D"/>
    <w:rsid w:val="0060411A"/>
    <w:rsid w:val="006067E9"/>
    <w:rsid w:val="006102B0"/>
    <w:rsid w:val="006114A6"/>
    <w:rsid w:val="00611F73"/>
    <w:rsid w:val="006179FA"/>
    <w:rsid w:val="00627E28"/>
    <w:rsid w:val="00630D58"/>
    <w:rsid w:val="006333D0"/>
    <w:rsid w:val="006336AC"/>
    <w:rsid w:val="00643D6A"/>
    <w:rsid w:val="00644411"/>
    <w:rsid w:val="00651809"/>
    <w:rsid w:val="00653A0A"/>
    <w:rsid w:val="00663BD3"/>
    <w:rsid w:val="006646D0"/>
    <w:rsid w:val="00665536"/>
    <w:rsid w:val="006740E6"/>
    <w:rsid w:val="00674FB2"/>
    <w:rsid w:val="00682845"/>
    <w:rsid w:val="0068494B"/>
    <w:rsid w:val="006855F9"/>
    <w:rsid w:val="006932A1"/>
    <w:rsid w:val="00695AC1"/>
    <w:rsid w:val="006A2605"/>
    <w:rsid w:val="006A31F1"/>
    <w:rsid w:val="006A3B0E"/>
    <w:rsid w:val="006A6EEB"/>
    <w:rsid w:val="006B032B"/>
    <w:rsid w:val="006B5A23"/>
    <w:rsid w:val="006C4B1C"/>
    <w:rsid w:val="006D1158"/>
    <w:rsid w:val="006E1F59"/>
    <w:rsid w:val="006E32A7"/>
    <w:rsid w:val="006F10ED"/>
    <w:rsid w:val="006F68EB"/>
    <w:rsid w:val="007016E1"/>
    <w:rsid w:val="0070310C"/>
    <w:rsid w:val="007065CF"/>
    <w:rsid w:val="00706BF7"/>
    <w:rsid w:val="00715DFA"/>
    <w:rsid w:val="007169B0"/>
    <w:rsid w:val="00727845"/>
    <w:rsid w:val="00730E05"/>
    <w:rsid w:val="00730EF0"/>
    <w:rsid w:val="00735497"/>
    <w:rsid w:val="00737D90"/>
    <w:rsid w:val="007425E7"/>
    <w:rsid w:val="00744D64"/>
    <w:rsid w:val="00745FDF"/>
    <w:rsid w:val="00755EE9"/>
    <w:rsid w:val="00760C61"/>
    <w:rsid w:val="00762FDF"/>
    <w:rsid w:val="007726BF"/>
    <w:rsid w:val="00773BC7"/>
    <w:rsid w:val="007755B3"/>
    <w:rsid w:val="00791313"/>
    <w:rsid w:val="00791D45"/>
    <w:rsid w:val="007A449C"/>
    <w:rsid w:val="007A4C52"/>
    <w:rsid w:val="007A7D9D"/>
    <w:rsid w:val="007B4126"/>
    <w:rsid w:val="007B704B"/>
    <w:rsid w:val="007C57BF"/>
    <w:rsid w:val="007C642D"/>
    <w:rsid w:val="007D0753"/>
    <w:rsid w:val="007D34F6"/>
    <w:rsid w:val="007D6184"/>
    <w:rsid w:val="007D6FEF"/>
    <w:rsid w:val="007D757D"/>
    <w:rsid w:val="007E17E8"/>
    <w:rsid w:val="007E5B1D"/>
    <w:rsid w:val="007F1128"/>
    <w:rsid w:val="00801897"/>
    <w:rsid w:val="00802E63"/>
    <w:rsid w:val="00803D03"/>
    <w:rsid w:val="00804627"/>
    <w:rsid w:val="00810D2C"/>
    <w:rsid w:val="00812B75"/>
    <w:rsid w:val="00813A53"/>
    <w:rsid w:val="008142F7"/>
    <w:rsid w:val="00814C93"/>
    <w:rsid w:val="0081642F"/>
    <w:rsid w:val="008202E3"/>
    <w:rsid w:val="00820DBC"/>
    <w:rsid w:val="008259C4"/>
    <w:rsid w:val="00826F00"/>
    <w:rsid w:val="008400C5"/>
    <w:rsid w:val="00840351"/>
    <w:rsid w:val="00841BAE"/>
    <w:rsid w:val="008420C0"/>
    <w:rsid w:val="00844E2F"/>
    <w:rsid w:val="0084666C"/>
    <w:rsid w:val="00854856"/>
    <w:rsid w:val="008567AE"/>
    <w:rsid w:val="00862F80"/>
    <w:rsid w:val="0086343B"/>
    <w:rsid w:val="0086738A"/>
    <w:rsid w:val="008705AB"/>
    <w:rsid w:val="0087769A"/>
    <w:rsid w:val="0088025B"/>
    <w:rsid w:val="00880BBE"/>
    <w:rsid w:val="008843AC"/>
    <w:rsid w:val="00885993"/>
    <w:rsid w:val="0088775F"/>
    <w:rsid w:val="00893936"/>
    <w:rsid w:val="008A047D"/>
    <w:rsid w:val="008A3BF6"/>
    <w:rsid w:val="008A6065"/>
    <w:rsid w:val="008A7980"/>
    <w:rsid w:val="008B0295"/>
    <w:rsid w:val="008B213E"/>
    <w:rsid w:val="008B2D5D"/>
    <w:rsid w:val="008B3229"/>
    <w:rsid w:val="008B600A"/>
    <w:rsid w:val="008B6628"/>
    <w:rsid w:val="008C12D6"/>
    <w:rsid w:val="008C15AF"/>
    <w:rsid w:val="008C2EC4"/>
    <w:rsid w:val="008C72AE"/>
    <w:rsid w:val="008D3359"/>
    <w:rsid w:val="008D484C"/>
    <w:rsid w:val="008D4FE1"/>
    <w:rsid w:val="008D5000"/>
    <w:rsid w:val="008D516C"/>
    <w:rsid w:val="008D5CA3"/>
    <w:rsid w:val="008D691C"/>
    <w:rsid w:val="008E7E90"/>
    <w:rsid w:val="008F61D7"/>
    <w:rsid w:val="008F7CB4"/>
    <w:rsid w:val="00907030"/>
    <w:rsid w:val="00910B17"/>
    <w:rsid w:val="00913643"/>
    <w:rsid w:val="00915A00"/>
    <w:rsid w:val="00915A8F"/>
    <w:rsid w:val="00925A6D"/>
    <w:rsid w:val="009322A0"/>
    <w:rsid w:val="0094242E"/>
    <w:rsid w:val="009452C2"/>
    <w:rsid w:val="009519D3"/>
    <w:rsid w:val="00954DA6"/>
    <w:rsid w:val="00967592"/>
    <w:rsid w:val="00970C09"/>
    <w:rsid w:val="00983D83"/>
    <w:rsid w:val="009845A2"/>
    <w:rsid w:val="00987211"/>
    <w:rsid w:val="00993B93"/>
    <w:rsid w:val="009974AD"/>
    <w:rsid w:val="009A215E"/>
    <w:rsid w:val="009A46DF"/>
    <w:rsid w:val="009A7BE7"/>
    <w:rsid w:val="009B0043"/>
    <w:rsid w:val="009B40BB"/>
    <w:rsid w:val="009B5EA4"/>
    <w:rsid w:val="009C0551"/>
    <w:rsid w:val="009E5DBE"/>
    <w:rsid w:val="009F40FB"/>
    <w:rsid w:val="009F453F"/>
    <w:rsid w:val="009F5A24"/>
    <w:rsid w:val="009F745C"/>
    <w:rsid w:val="00A00A0A"/>
    <w:rsid w:val="00A046B5"/>
    <w:rsid w:val="00A04B0C"/>
    <w:rsid w:val="00A054CE"/>
    <w:rsid w:val="00A0660A"/>
    <w:rsid w:val="00A070E7"/>
    <w:rsid w:val="00A17E78"/>
    <w:rsid w:val="00A239EC"/>
    <w:rsid w:val="00A23ECC"/>
    <w:rsid w:val="00A314FB"/>
    <w:rsid w:val="00A342A6"/>
    <w:rsid w:val="00A425C5"/>
    <w:rsid w:val="00A463FC"/>
    <w:rsid w:val="00A510BA"/>
    <w:rsid w:val="00A512D9"/>
    <w:rsid w:val="00A53438"/>
    <w:rsid w:val="00A637E6"/>
    <w:rsid w:val="00A65408"/>
    <w:rsid w:val="00A70A7C"/>
    <w:rsid w:val="00A7501E"/>
    <w:rsid w:val="00A765C3"/>
    <w:rsid w:val="00A90F3C"/>
    <w:rsid w:val="00A96841"/>
    <w:rsid w:val="00AA7768"/>
    <w:rsid w:val="00AB1065"/>
    <w:rsid w:val="00AB4B2C"/>
    <w:rsid w:val="00AB6A68"/>
    <w:rsid w:val="00AC1B93"/>
    <w:rsid w:val="00AC2F17"/>
    <w:rsid w:val="00AC3341"/>
    <w:rsid w:val="00AC7E77"/>
    <w:rsid w:val="00AD2969"/>
    <w:rsid w:val="00AD2C68"/>
    <w:rsid w:val="00AE4E79"/>
    <w:rsid w:val="00AE5BA1"/>
    <w:rsid w:val="00AF0A4C"/>
    <w:rsid w:val="00AF15AB"/>
    <w:rsid w:val="00AF1A0A"/>
    <w:rsid w:val="00AF2288"/>
    <w:rsid w:val="00AF6388"/>
    <w:rsid w:val="00AF664C"/>
    <w:rsid w:val="00B023C9"/>
    <w:rsid w:val="00B06350"/>
    <w:rsid w:val="00B121A3"/>
    <w:rsid w:val="00B164B1"/>
    <w:rsid w:val="00B204F4"/>
    <w:rsid w:val="00B261A9"/>
    <w:rsid w:val="00B271F7"/>
    <w:rsid w:val="00B32E5C"/>
    <w:rsid w:val="00B342D6"/>
    <w:rsid w:val="00B3469C"/>
    <w:rsid w:val="00B361A6"/>
    <w:rsid w:val="00B4452E"/>
    <w:rsid w:val="00B50C21"/>
    <w:rsid w:val="00B539C6"/>
    <w:rsid w:val="00B53C35"/>
    <w:rsid w:val="00B53FEA"/>
    <w:rsid w:val="00B5603E"/>
    <w:rsid w:val="00B60296"/>
    <w:rsid w:val="00B64528"/>
    <w:rsid w:val="00B67CBC"/>
    <w:rsid w:val="00B7006E"/>
    <w:rsid w:val="00B76E4B"/>
    <w:rsid w:val="00B77BA9"/>
    <w:rsid w:val="00B8348D"/>
    <w:rsid w:val="00B835E3"/>
    <w:rsid w:val="00B84403"/>
    <w:rsid w:val="00B84E54"/>
    <w:rsid w:val="00B90115"/>
    <w:rsid w:val="00B923CB"/>
    <w:rsid w:val="00B97760"/>
    <w:rsid w:val="00BA1E72"/>
    <w:rsid w:val="00BA4604"/>
    <w:rsid w:val="00BA6B99"/>
    <w:rsid w:val="00BB0AD6"/>
    <w:rsid w:val="00BB349E"/>
    <w:rsid w:val="00BB5322"/>
    <w:rsid w:val="00BB7713"/>
    <w:rsid w:val="00BC2237"/>
    <w:rsid w:val="00BC65A5"/>
    <w:rsid w:val="00BD14A3"/>
    <w:rsid w:val="00BD75EF"/>
    <w:rsid w:val="00BE5FD5"/>
    <w:rsid w:val="00BF13ED"/>
    <w:rsid w:val="00BF72CC"/>
    <w:rsid w:val="00C02F7D"/>
    <w:rsid w:val="00C05EF9"/>
    <w:rsid w:val="00C07B46"/>
    <w:rsid w:val="00C1018C"/>
    <w:rsid w:val="00C111A1"/>
    <w:rsid w:val="00C23F9A"/>
    <w:rsid w:val="00C41BC6"/>
    <w:rsid w:val="00C41C63"/>
    <w:rsid w:val="00C42AC2"/>
    <w:rsid w:val="00C437A2"/>
    <w:rsid w:val="00C5168D"/>
    <w:rsid w:val="00C5402A"/>
    <w:rsid w:val="00C559F3"/>
    <w:rsid w:val="00C60525"/>
    <w:rsid w:val="00C613B5"/>
    <w:rsid w:val="00C73649"/>
    <w:rsid w:val="00C769EE"/>
    <w:rsid w:val="00C7709A"/>
    <w:rsid w:val="00C9118B"/>
    <w:rsid w:val="00C94CCA"/>
    <w:rsid w:val="00C96D5B"/>
    <w:rsid w:val="00C97463"/>
    <w:rsid w:val="00CA005F"/>
    <w:rsid w:val="00CA2267"/>
    <w:rsid w:val="00CA29EB"/>
    <w:rsid w:val="00CB120B"/>
    <w:rsid w:val="00CB56FE"/>
    <w:rsid w:val="00CB6886"/>
    <w:rsid w:val="00CC38E6"/>
    <w:rsid w:val="00CC4CC5"/>
    <w:rsid w:val="00CC5920"/>
    <w:rsid w:val="00CC609A"/>
    <w:rsid w:val="00CD160E"/>
    <w:rsid w:val="00CD2DB9"/>
    <w:rsid w:val="00CF4354"/>
    <w:rsid w:val="00CF534B"/>
    <w:rsid w:val="00CF5FB1"/>
    <w:rsid w:val="00CF752A"/>
    <w:rsid w:val="00D02B6D"/>
    <w:rsid w:val="00D05FA6"/>
    <w:rsid w:val="00D0767E"/>
    <w:rsid w:val="00D109C5"/>
    <w:rsid w:val="00D20558"/>
    <w:rsid w:val="00D245C3"/>
    <w:rsid w:val="00D258A8"/>
    <w:rsid w:val="00D30128"/>
    <w:rsid w:val="00D3036F"/>
    <w:rsid w:val="00D30AA1"/>
    <w:rsid w:val="00D421A1"/>
    <w:rsid w:val="00D4624F"/>
    <w:rsid w:val="00D64442"/>
    <w:rsid w:val="00D706D4"/>
    <w:rsid w:val="00D72D27"/>
    <w:rsid w:val="00D740DC"/>
    <w:rsid w:val="00D77C0D"/>
    <w:rsid w:val="00D8342F"/>
    <w:rsid w:val="00D83712"/>
    <w:rsid w:val="00D83ED7"/>
    <w:rsid w:val="00D8502C"/>
    <w:rsid w:val="00D93C0B"/>
    <w:rsid w:val="00D966EC"/>
    <w:rsid w:val="00DA03A9"/>
    <w:rsid w:val="00DA100E"/>
    <w:rsid w:val="00DA4CD8"/>
    <w:rsid w:val="00DA67A4"/>
    <w:rsid w:val="00DB13AC"/>
    <w:rsid w:val="00DB639A"/>
    <w:rsid w:val="00DB787A"/>
    <w:rsid w:val="00DC0AF8"/>
    <w:rsid w:val="00DC18FC"/>
    <w:rsid w:val="00DC1D8B"/>
    <w:rsid w:val="00DC384B"/>
    <w:rsid w:val="00DC580C"/>
    <w:rsid w:val="00DC6B81"/>
    <w:rsid w:val="00DC73D2"/>
    <w:rsid w:val="00DC7431"/>
    <w:rsid w:val="00DD21F3"/>
    <w:rsid w:val="00DD3722"/>
    <w:rsid w:val="00DD39E2"/>
    <w:rsid w:val="00DD3C4A"/>
    <w:rsid w:val="00DD66AA"/>
    <w:rsid w:val="00DD7E00"/>
    <w:rsid w:val="00DE6EE9"/>
    <w:rsid w:val="00DF2D0D"/>
    <w:rsid w:val="00DF6926"/>
    <w:rsid w:val="00E04169"/>
    <w:rsid w:val="00E05CE0"/>
    <w:rsid w:val="00E062CF"/>
    <w:rsid w:val="00E07976"/>
    <w:rsid w:val="00E11CE1"/>
    <w:rsid w:val="00E12E8A"/>
    <w:rsid w:val="00E14DEC"/>
    <w:rsid w:val="00E173EF"/>
    <w:rsid w:val="00E235E1"/>
    <w:rsid w:val="00E26585"/>
    <w:rsid w:val="00E3116B"/>
    <w:rsid w:val="00E3227B"/>
    <w:rsid w:val="00E41BBA"/>
    <w:rsid w:val="00E56286"/>
    <w:rsid w:val="00E573FD"/>
    <w:rsid w:val="00E60C59"/>
    <w:rsid w:val="00E619B0"/>
    <w:rsid w:val="00E62227"/>
    <w:rsid w:val="00E72456"/>
    <w:rsid w:val="00E767AF"/>
    <w:rsid w:val="00E77027"/>
    <w:rsid w:val="00E801FE"/>
    <w:rsid w:val="00E87EA1"/>
    <w:rsid w:val="00E9154C"/>
    <w:rsid w:val="00E918CF"/>
    <w:rsid w:val="00E9719F"/>
    <w:rsid w:val="00EA3EDF"/>
    <w:rsid w:val="00EA58D3"/>
    <w:rsid w:val="00EB0A8F"/>
    <w:rsid w:val="00EB0BD1"/>
    <w:rsid w:val="00EB1527"/>
    <w:rsid w:val="00EB6F4B"/>
    <w:rsid w:val="00EB7F04"/>
    <w:rsid w:val="00EC125B"/>
    <w:rsid w:val="00EC4ADD"/>
    <w:rsid w:val="00EC5816"/>
    <w:rsid w:val="00EC74AF"/>
    <w:rsid w:val="00ED1313"/>
    <w:rsid w:val="00ED4488"/>
    <w:rsid w:val="00EE6294"/>
    <w:rsid w:val="00EF0922"/>
    <w:rsid w:val="00F078D2"/>
    <w:rsid w:val="00F119AA"/>
    <w:rsid w:val="00F2088A"/>
    <w:rsid w:val="00F208FC"/>
    <w:rsid w:val="00F218CC"/>
    <w:rsid w:val="00F21DC3"/>
    <w:rsid w:val="00F24455"/>
    <w:rsid w:val="00F24F6B"/>
    <w:rsid w:val="00F30056"/>
    <w:rsid w:val="00F311BA"/>
    <w:rsid w:val="00F34D83"/>
    <w:rsid w:val="00F425E6"/>
    <w:rsid w:val="00F4442B"/>
    <w:rsid w:val="00F52622"/>
    <w:rsid w:val="00F528F7"/>
    <w:rsid w:val="00F53BA7"/>
    <w:rsid w:val="00F54F42"/>
    <w:rsid w:val="00F56E1E"/>
    <w:rsid w:val="00F5735E"/>
    <w:rsid w:val="00F713E3"/>
    <w:rsid w:val="00F71EF6"/>
    <w:rsid w:val="00F73509"/>
    <w:rsid w:val="00F766A0"/>
    <w:rsid w:val="00F77058"/>
    <w:rsid w:val="00F8285A"/>
    <w:rsid w:val="00F82F42"/>
    <w:rsid w:val="00F84D37"/>
    <w:rsid w:val="00F91EB4"/>
    <w:rsid w:val="00FA0B2F"/>
    <w:rsid w:val="00FA692A"/>
    <w:rsid w:val="00FB0F3E"/>
    <w:rsid w:val="00FB391C"/>
    <w:rsid w:val="00FB53F3"/>
    <w:rsid w:val="00FB54DB"/>
    <w:rsid w:val="00FC03B3"/>
    <w:rsid w:val="00FC098F"/>
    <w:rsid w:val="00FC52CC"/>
    <w:rsid w:val="00FC581F"/>
    <w:rsid w:val="00FD5304"/>
    <w:rsid w:val="00FD5BD8"/>
    <w:rsid w:val="00FD5EFE"/>
    <w:rsid w:val="00FD7F80"/>
    <w:rsid w:val="00FE0333"/>
    <w:rsid w:val="00FE178C"/>
    <w:rsid w:val="00FE449C"/>
    <w:rsid w:val="00FE604A"/>
    <w:rsid w:val="00FF3567"/>
    <w:rsid w:val="00FF42E5"/>
    <w:rsid w:val="027153EA"/>
    <w:rsid w:val="02C61957"/>
    <w:rsid w:val="032309B3"/>
    <w:rsid w:val="035C918E"/>
    <w:rsid w:val="09ED425A"/>
    <w:rsid w:val="0A339012"/>
    <w:rsid w:val="0C058C6F"/>
    <w:rsid w:val="0C5BFE2F"/>
    <w:rsid w:val="0DF7CE90"/>
    <w:rsid w:val="114297CF"/>
    <w:rsid w:val="11CD8CB0"/>
    <w:rsid w:val="13028647"/>
    <w:rsid w:val="1473E3AD"/>
    <w:rsid w:val="14803662"/>
    <w:rsid w:val="14E9DCB5"/>
    <w:rsid w:val="15E18308"/>
    <w:rsid w:val="16E23794"/>
    <w:rsid w:val="19273652"/>
    <w:rsid w:val="1B8CE1AC"/>
    <w:rsid w:val="1F4B6CFB"/>
    <w:rsid w:val="20813E34"/>
    <w:rsid w:val="20D59458"/>
    <w:rsid w:val="2121B73C"/>
    <w:rsid w:val="24CF0F35"/>
    <w:rsid w:val="25B04DB4"/>
    <w:rsid w:val="25BACF63"/>
    <w:rsid w:val="27070240"/>
    <w:rsid w:val="270C89C9"/>
    <w:rsid w:val="28B91F36"/>
    <w:rsid w:val="29F88AC4"/>
    <w:rsid w:val="2A6C842E"/>
    <w:rsid w:val="2CCBD059"/>
    <w:rsid w:val="2D055834"/>
    <w:rsid w:val="2D0A8B12"/>
    <w:rsid w:val="2DCAA945"/>
    <w:rsid w:val="2E33A895"/>
    <w:rsid w:val="2E412ED5"/>
    <w:rsid w:val="2EC560F7"/>
    <w:rsid w:val="2EFE4CB3"/>
    <w:rsid w:val="2F01CA0D"/>
    <w:rsid w:val="2F5B63AD"/>
    <w:rsid w:val="3171104D"/>
    <w:rsid w:val="31D14D9A"/>
    <w:rsid w:val="3315F981"/>
    <w:rsid w:val="33F7C889"/>
    <w:rsid w:val="35CAA531"/>
    <w:rsid w:val="3718D3F9"/>
    <w:rsid w:val="372A9A1E"/>
    <w:rsid w:val="375DFAD6"/>
    <w:rsid w:val="37D09DF5"/>
    <w:rsid w:val="37F4B3A8"/>
    <w:rsid w:val="38BC6863"/>
    <w:rsid w:val="39BF28F8"/>
    <w:rsid w:val="3AA602DF"/>
    <w:rsid w:val="3B1A544B"/>
    <w:rsid w:val="3C2E0405"/>
    <w:rsid w:val="3C67583B"/>
    <w:rsid w:val="3C991FEC"/>
    <w:rsid w:val="40E98F81"/>
    <w:rsid w:val="434E4B91"/>
    <w:rsid w:val="43AC8F60"/>
    <w:rsid w:val="474CCFFC"/>
    <w:rsid w:val="481B587E"/>
    <w:rsid w:val="494C705C"/>
    <w:rsid w:val="4A5F3748"/>
    <w:rsid w:val="4BE97829"/>
    <w:rsid w:val="4E22FA87"/>
    <w:rsid w:val="4EF9BEFE"/>
    <w:rsid w:val="4F412EF3"/>
    <w:rsid w:val="501A88E9"/>
    <w:rsid w:val="54F1EEFB"/>
    <w:rsid w:val="5646FA2E"/>
    <w:rsid w:val="56639991"/>
    <w:rsid w:val="56AD15E3"/>
    <w:rsid w:val="57FF69F2"/>
    <w:rsid w:val="58F3FCC2"/>
    <w:rsid w:val="5A755B12"/>
    <w:rsid w:val="5AF624D7"/>
    <w:rsid w:val="5B5903D6"/>
    <w:rsid w:val="5C3CC518"/>
    <w:rsid w:val="5CD2DB15"/>
    <w:rsid w:val="5CEA1FDA"/>
    <w:rsid w:val="5D53D700"/>
    <w:rsid w:val="5EC12E67"/>
    <w:rsid w:val="5ECC34AE"/>
    <w:rsid w:val="5EF3C864"/>
    <w:rsid w:val="5F736BD7"/>
    <w:rsid w:val="5FE5FBEC"/>
    <w:rsid w:val="5FE78B57"/>
    <w:rsid w:val="60447BB3"/>
    <w:rsid w:val="63618817"/>
    <w:rsid w:val="670AB880"/>
    <w:rsid w:val="67B27BAD"/>
    <w:rsid w:val="6895EFE5"/>
    <w:rsid w:val="68DE72A9"/>
    <w:rsid w:val="6979C0C8"/>
    <w:rsid w:val="69EB5DF9"/>
    <w:rsid w:val="6AA8DE9A"/>
    <w:rsid w:val="6AD805B6"/>
    <w:rsid w:val="6DDADB40"/>
    <w:rsid w:val="6DF84483"/>
    <w:rsid w:val="6E191211"/>
    <w:rsid w:val="6E8CBCC6"/>
    <w:rsid w:val="6F1B7811"/>
    <w:rsid w:val="7043DD07"/>
    <w:rsid w:val="7090BAF0"/>
    <w:rsid w:val="70B0D94A"/>
    <w:rsid w:val="712BD527"/>
    <w:rsid w:val="72527F40"/>
    <w:rsid w:val="730CE5E8"/>
    <w:rsid w:val="73FF7635"/>
    <w:rsid w:val="74C2AFFB"/>
    <w:rsid w:val="7625DA3F"/>
    <w:rsid w:val="772F8481"/>
    <w:rsid w:val="784C8905"/>
    <w:rsid w:val="787D8CDD"/>
    <w:rsid w:val="78C6C5CA"/>
    <w:rsid w:val="797C276C"/>
    <w:rsid w:val="79C00C95"/>
    <w:rsid w:val="79C43A91"/>
    <w:rsid w:val="7A178331"/>
    <w:rsid w:val="7C51E7AB"/>
    <w:rsid w:val="7E100226"/>
    <w:rsid w:val="7E33E19A"/>
    <w:rsid w:val="7E8CB734"/>
    <w:rsid w:val="7E9823FD"/>
    <w:rsid w:val="7F83EE6B"/>
    <w:rsid w:val="7FEB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395D64"/>
  <w15:chartTrackingRefBased/>
  <w15:docId w15:val="{A327AD21-B4CA-4965-949D-FA41D828E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n-NO" w:eastAsia="nn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920"/>
    <w:pPr>
      <w:spacing w:after="0" w:line="336" w:lineRule="auto"/>
    </w:pPr>
    <w:rPr>
      <w:kern w:val="16"/>
      <w:sz w:val="21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90D65"/>
    <w:pPr>
      <w:keepNext/>
      <w:keepLines/>
      <w:spacing w:before="300" w:after="74" w:line="192" w:lineRule="auto"/>
      <w:outlineLvl w:val="0"/>
    </w:pPr>
    <w:rPr>
      <w:rFonts w:ascii="Poppins SemiBold" w:eastAsiaTheme="majorEastAsia" w:hAnsi="Poppins SemiBold" w:cs="Poppins SemiBold"/>
      <w:color w:val="005686" w:themeColor="text2"/>
      <w:sz w:val="68"/>
      <w:szCs w:val="6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24F6B"/>
    <w:pPr>
      <w:keepNext/>
      <w:keepLines/>
      <w:spacing w:before="400" w:after="44" w:line="216" w:lineRule="auto"/>
      <w:outlineLvl w:val="1"/>
    </w:pPr>
    <w:rPr>
      <w:rFonts w:asciiTheme="majorHAnsi" w:eastAsiaTheme="majorEastAsia" w:hAnsiTheme="majorHAnsi" w:cstheme="majorBidi"/>
      <w:b/>
      <w:bCs/>
      <w:color w:val="005686" w:themeColor="text2"/>
      <w:sz w:val="48"/>
      <w:szCs w:val="60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DD3722"/>
    <w:pPr>
      <w:keepNext/>
      <w:keepLines/>
      <w:spacing w:before="384" w:after="80" w:line="216" w:lineRule="auto"/>
      <w:outlineLvl w:val="2"/>
    </w:pPr>
    <w:rPr>
      <w:rFonts w:asciiTheme="majorHAnsi" w:eastAsiaTheme="majorEastAsia" w:hAnsiTheme="majorHAnsi" w:cstheme="majorBidi"/>
      <w:b/>
      <w:bCs/>
      <w:color w:val="005686" w:themeColor="text2"/>
      <w:sz w:val="36"/>
      <w:szCs w:val="36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9F5A24"/>
    <w:pPr>
      <w:keepNext/>
      <w:keepLines/>
      <w:spacing w:before="370" w:after="100" w:line="216" w:lineRule="auto"/>
      <w:outlineLvl w:val="3"/>
    </w:pPr>
    <w:rPr>
      <w:rFonts w:asciiTheme="majorHAnsi" w:eastAsiaTheme="majorEastAsia" w:hAnsiTheme="majorHAnsi" w:cstheme="majorBidi"/>
      <w:b/>
      <w:bCs/>
      <w:color w:val="005686" w:themeColor="text2"/>
      <w:sz w:val="30"/>
      <w:szCs w:val="30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4375F2"/>
    <w:pPr>
      <w:keepNext/>
      <w:keepLines/>
      <w:spacing w:before="440" w:after="120" w:line="216" w:lineRule="auto"/>
      <w:outlineLvl w:val="4"/>
    </w:pPr>
    <w:rPr>
      <w:rFonts w:ascii="Poppins SemiBold" w:eastAsiaTheme="majorEastAsia" w:hAnsi="Poppins SemiBold" w:cstheme="majorBidi"/>
      <w:bCs/>
      <w:color w:val="000000" w:themeColor="text1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236F49"/>
    <w:pPr>
      <w:tabs>
        <w:tab w:val="center" w:pos="4513"/>
        <w:tab w:val="right" w:pos="9026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36F49"/>
  </w:style>
  <w:style w:type="paragraph" w:styleId="Bunntekst">
    <w:name w:val="footer"/>
    <w:basedOn w:val="Normal"/>
    <w:link w:val="BunntekstTegn"/>
    <w:uiPriority w:val="99"/>
    <w:unhideWhenUsed/>
    <w:rsid w:val="00D93C0B"/>
    <w:pPr>
      <w:tabs>
        <w:tab w:val="right" w:pos="-280"/>
        <w:tab w:val="left" w:pos="0"/>
        <w:tab w:val="center" w:pos="4513"/>
        <w:tab w:val="right" w:pos="9365"/>
        <w:tab w:val="left" w:pos="9519"/>
      </w:tabs>
      <w:spacing w:line="240" w:lineRule="auto"/>
      <w:ind w:left="-567" w:right="-567"/>
    </w:pPr>
    <w:rPr>
      <w:rFonts w:ascii="Poppins Light" w:hAnsi="Poppins Light" w:cs="Poppins Light"/>
      <w:color w:val="000000" w:themeColor="text1"/>
      <w:sz w:val="18"/>
      <w:szCs w:val="18"/>
    </w:rPr>
  </w:style>
  <w:style w:type="character" w:customStyle="1" w:styleId="BunntekstTegn">
    <w:name w:val="Bunntekst Tegn"/>
    <w:basedOn w:val="Standardskriftforavsnitt"/>
    <w:link w:val="Bunntekst"/>
    <w:uiPriority w:val="99"/>
    <w:rsid w:val="00D93C0B"/>
    <w:rPr>
      <w:rFonts w:ascii="Poppins Light" w:hAnsi="Poppins Light" w:cs="Poppins Light"/>
      <w:color w:val="000000" w:themeColor="text1"/>
      <w:sz w:val="18"/>
      <w:szCs w:val="1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24F6B"/>
    <w:rPr>
      <w:rFonts w:asciiTheme="majorHAnsi" w:eastAsiaTheme="majorEastAsia" w:hAnsiTheme="majorHAnsi" w:cstheme="majorBidi"/>
      <w:b/>
      <w:bCs/>
      <w:color w:val="005686" w:themeColor="text2"/>
      <w:kern w:val="16"/>
      <w:sz w:val="48"/>
      <w:szCs w:val="60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DD3722"/>
    <w:rPr>
      <w:rFonts w:asciiTheme="majorHAnsi" w:eastAsiaTheme="majorEastAsia" w:hAnsiTheme="majorHAnsi" w:cstheme="majorBidi"/>
      <w:b/>
      <w:bCs/>
      <w:color w:val="005686" w:themeColor="text2"/>
      <w:sz w:val="36"/>
      <w:szCs w:val="36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9F5A24"/>
    <w:rPr>
      <w:rFonts w:asciiTheme="majorHAnsi" w:eastAsiaTheme="majorEastAsia" w:hAnsiTheme="majorHAnsi" w:cstheme="majorBidi"/>
      <w:b/>
      <w:bCs/>
      <w:color w:val="005686" w:themeColor="text2"/>
      <w:sz w:val="30"/>
      <w:szCs w:val="30"/>
    </w:rPr>
  </w:style>
  <w:style w:type="paragraph" w:customStyle="1" w:styleId="Ingress">
    <w:name w:val="Ingress"/>
    <w:basedOn w:val="Normal"/>
    <w:uiPriority w:val="10"/>
    <w:qFormat/>
    <w:rsid w:val="00DD3722"/>
    <w:pPr>
      <w:spacing w:line="293" w:lineRule="auto"/>
    </w:pPr>
    <w:rPr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4375F2"/>
    <w:rPr>
      <w:rFonts w:ascii="Poppins SemiBold" w:eastAsiaTheme="majorEastAsia" w:hAnsi="Poppins SemiBold" w:cstheme="majorBidi"/>
      <w:bCs/>
      <w:color w:val="000000" w:themeColor="text1"/>
      <w:kern w:val="16"/>
      <w:sz w:val="24"/>
      <w:szCs w:val="24"/>
    </w:rPr>
  </w:style>
  <w:style w:type="paragraph" w:styleId="Ingenmellomrom">
    <w:name w:val="No Spacing"/>
    <w:link w:val="IngenmellomromTegn"/>
    <w:uiPriority w:val="1"/>
    <w:qFormat/>
    <w:rsid w:val="00EA58D3"/>
    <w:pPr>
      <w:spacing w:after="0" w:line="240" w:lineRule="auto"/>
    </w:pPr>
    <w:rPr>
      <w:rFonts w:eastAsiaTheme="minorEastAsia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EA58D3"/>
    <w:rPr>
      <w:rFonts w:eastAsiaTheme="minorEastAsia"/>
      <w:lang w:eastAsia="nn-NO"/>
    </w:rPr>
  </w:style>
  <w:style w:type="character" w:customStyle="1" w:styleId="Bunntekst--sidetall">
    <w:name w:val="Bunntekst -- sidetall"/>
    <w:basedOn w:val="Standardskriftforavsnitt"/>
    <w:uiPriority w:val="99"/>
    <w:semiHidden/>
    <w:rsid w:val="00A65408"/>
    <w:rPr>
      <w:rFonts w:asciiTheme="majorHAnsi" w:hAnsiTheme="majorHAnsi" w:cstheme="majorHAnsi"/>
      <w:b/>
      <w:bCs/>
      <w:color w:val="005686" w:themeColor="text2"/>
      <w:position w:val="-23"/>
      <w:sz w:val="20"/>
      <w:szCs w:val="24"/>
    </w:rPr>
  </w:style>
  <w:style w:type="paragraph" w:styleId="Listeavsnitt">
    <w:name w:val="List Paragraph"/>
    <w:basedOn w:val="Normal"/>
    <w:uiPriority w:val="34"/>
    <w:qFormat/>
    <w:rsid w:val="004375F2"/>
    <w:pPr>
      <w:spacing w:after="100"/>
      <w:ind w:left="720"/>
    </w:pPr>
  </w:style>
  <w:style w:type="paragraph" w:customStyle="1" w:styleId="Tekstboksoverskrift">
    <w:name w:val="Tekstboks overskrift"/>
    <w:basedOn w:val="Normal"/>
    <w:uiPriority w:val="10"/>
    <w:qFormat/>
    <w:rsid w:val="00907030"/>
    <w:pPr>
      <w:spacing w:after="120" w:line="216" w:lineRule="auto"/>
    </w:pPr>
    <w:rPr>
      <w:b/>
      <w:bCs/>
      <w:color w:val="005686" w:themeColor="text2"/>
      <w:sz w:val="24"/>
      <w:szCs w:val="24"/>
    </w:rPr>
  </w:style>
  <w:style w:type="character" w:styleId="Plassholdertekst">
    <w:name w:val="Placeholder Text"/>
    <w:basedOn w:val="Standardskriftforavsnitt"/>
    <w:uiPriority w:val="99"/>
    <w:semiHidden/>
    <w:rsid w:val="00AF6388"/>
    <w:rPr>
      <w:color w:val="80808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190D65"/>
    <w:rPr>
      <w:rFonts w:ascii="Poppins SemiBold" w:eastAsiaTheme="majorEastAsia" w:hAnsi="Poppins SemiBold" w:cs="Poppins SemiBold"/>
      <w:color w:val="005686" w:themeColor="text2"/>
      <w:kern w:val="16"/>
      <w:sz w:val="68"/>
      <w:szCs w:val="68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F2331"/>
    <w:pPr>
      <w:numPr>
        <w:ilvl w:val="1"/>
      </w:numPr>
      <w:spacing w:after="160" w:line="216" w:lineRule="auto"/>
    </w:pPr>
    <w:rPr>
      <w:rFonts w:ascii="Poppins Medium" w:eastAsiaTheme="minorEastAsia" w:hAnsi="Poppins Medium" w:cs="Poppins Medium"/>
      <w:color w:val="000000" w:themeColor="text1"/>
      <w:sz w:val="32"/>
      <w:szCs w:val="3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F2A2A"/>
    <w:rPr>
      <w:rFonts w:ascii="Poppins Medium" w:eastAsiaTheme="minorEastAsia" w:hAnsi="Poppins Medium" w:cs="Poppins Medium"/>
      <w:color w:val="000000" w:themeColor="text1"/>
      <w:kern w:val="16"/>
      <w:sz w:val="32"/>
      <w:szCs w:val="32"/>
    </w:rPr>
  </w:style>
  <w:style w:type="paragraph" w:styleId="Tittel">
    <w:name w:val="Title"/>
    <w:basedOn w:val="Overskrift1"/>
    <w:next w:val="Normal"/>
    <w:link w:val="TittelTegn"/>
    <w:uiPriority w:val="99"/>
    <w:semiHidden/>
    <w:qFormat/>
    <w:rsid w:val="00E41BBA"/>
  </w:style>
  <w:style w:type="character" w:customStyle="1" w:styleId="TittelTegn">
    <w:name w:val="Tittel Tegn"/>
    <w:basedOn w:val="Standardskriftforavsnitt"/>
    <w:link w:val="Tittel"/>
    <w:uiPriority w:val="99"/>
    <w:semiHidden/>
    <w:rsid w:val="005F2A2A"/>
    <w:rPr>
      <w:rFonts w:ascii="Poppins SemiBold" w:eastAsiaTheme="majorEastAsia" w:hAnsi="Poppins SemiBold" w:cs="Poppins SemiBold"/>
      <w:color w:val="005686" w:themeColor="text2"/>
      <w:kern w:val="16"/>
      <w:sz w:val="68"/>
      <w:szCs w:val="68"/>
    </w:rPr>
  </w:style>
  <w:style w:type="table" w:styleId="Tabellrutenett">
    <w:name w:val="Table Grid"/>
    <w:basedOn w:val="Vanligtabell"/>
    <w:uiPriority w:val="39"/>
    <w:rsid w:val="005C4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enettabell4uthevingsfarge1">
    <w:name w:val="Grid Table 4 Accent 1"/>
    <w:basedOn w:val="Vanligtabell"/>
    <w:uiPriority w:val="49"/>
    <w:rsid w:val="005C4BD0"/>
    <w:pPr>
      <w:spacing w:after="0" w:line="240" w:lineRule="auto"/>
    </w:pPr>
    <w:tblPr>
      <w:tblStyleRowBandSize w:val="1"/>
      <w:tblStyleColBandSize w:val="1"/>
      <w:tblBorders>
        <w:top w:val="single" w:sz="4" w:space="0" w:color="1DADFF" w:themeColor="accent1" w:themeTint="99"/>
        <w:left w:val="single" w:sz="4" w:space="0" w:color="1DADFF" w:themeColor="accent1" w:themeTint="99"/>
        <w:bottom w:val="single" w:sz="4" w:space="0" w:color="1DADFF" w:themeColor="accent1" w:themeTint="99"/>
        <w:right w:val="single" w:sz="4" w:space="0" w:color="1DADFF" w:themeColor="accent1" w:themeTint="99"/>
        <w:insideH w:val="single" w:sz="4" w:space="0" w:color="1DADFF" w:themeColor="accent1" w:themeTint="99"/>
        <w:insideV w:val="single" w:sz="4" w:space="0" w:color="1DAD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686" w:themeColor="accent1"/>
          <w:left w:val="single" w:sz="4" w:space="0" w:color="005686" w:themeColor="accent1"/>
          <w:bottom w:val="single" w:sz="4" w:space="0" w:color="005686" w:themeColor="accent1"/>
          <w:right w:val="single" w:sz="4" w:space="0" w:color="005686" w:themeColor="accent1"/>
          <w:insideH w:val="nil"/>
          <w:insideV w:val="nil"/>
        </w:tcBorders>
        <w:shd w:val="clear" w:color="auto" w:fill="005686" w:themeFill="accent1"/>
      </w:tcPr>
    </w:tblStylePr>
    <w:tblStylePr w:type="lastRow">
      <w:rPr>
        <w:b/>
        <w:bCs/>
      </w:rPr>
      <w:tblPr/>
      <w:tcPr>
        <w:tcBorders>
          <w:top w:val="double" w:sz="4" w:space="0" w:color="00568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3FF" w:themeFill="accent1" w:themeFillTint="33"/>
      </w:tcPr>
    </w:tblStylePr>
    <w:tblStylePr w:type="band1Horz">
      <w:tblPr/>
      <w:tcPr>
        <w:shd w:val="clear" w:color="auto" w:fill="B3E3FF" w:themeFill="accent1" w:themeFillTint="33"/>
      </w:tcPr>
    </w:tblStylePr>
  </w:style>
  <w:style w:type="paragraph" w:customStyle="1" w:styleId="Baksidetekst">
    <w:name w:val="Baksidetekst"/>
    <w:basedOn w:val="Normal"/>
    <w:rsid w:val="00114D42"/>
    <w:pPr>
      <w:spacing w:line="281" w:lineRule="auto"/>
      <w:ind w:left="1021" w:right="4450"/>
    </w:pPr>
    <w:rPr>
      <w:rFonts w:ascii="Poppins Medium" w:hAnsi="Poppins Medium" w:cs="Poppins Medium"/>
      <w:color w:val="005686" w:themeColor="text2"/>
      <w:sz w:val="24"/>
      <w:szCs w:val="24"/>
    </w:rPr>
  </w:style>
  <w:style w:type="paragraph" w:styleId="INNH1">
    <w:name w:val="toc 1"/>
    <w:basedOn w:val="Normal"/>
    <w:next w:val="Normal"/>
    <w:autoRedefine/>
    <w:uiPriority w:val="39"/>
    <w:rsid w:val="00E3116B"/>
    <w:pPr>
      <w:pBdr>
        <w:bottom w:val="single" w:sz="2" w:space="1" w:color="005686" w:themeColor="text2"/>
        <w:between w:val="single" w:sz="2" w:space="1" w:color="005686" w:themeColor="text2"/>
      </w:pBdr>
      <w:tabs>
        <w:tab w:val="right" w:pos="9402"/>
      </w:tabs>
      <w:spacing w:before="140" w:line="264" w:lineRule="auto"/>
    </w:pPr>
    <w:rPr>
      <w:b/>
      <w:bCs/>
      <w:noProof/>
      <w:color w:val="005686" w:themeColor="text2"/>
      <w:sz w:val="24"/>
      <w:szCs w:val="24"/>
    </w:rPr>
  </w:style>
  <w:style w:type="paragraph" w:styleId="INNH2">
    <w:name w:val="toc 2"/>
    <w:basedOn w:val="Normal"/>
    <w:next w:val="Normal"/>
    <w:autoRedefine/>
    <w:uiPriority w:val="39"/>
    <w:rsid w:val="00445C48"/>
    <w:pPr>
      <w:pBdr>
        <w:bottom w:val="single" w:sz="2" w:space="1" w:color="005686" w:themeColor="text2"/>
        <w:between w:val="single" w:sz="2" w:space="1" w:color="005686" w:themeColor="text2"/>
      </w:pBdr>
      <w:tabs>
        <w:tab w:val="right" w:pos="9402"/>
      </w:tabs>
      <w:spacing w:before="20" w:line="264" w:lineRule="auto"/>
      <w:ind w:left="210"/>
    </w:pPr>
    <w:rPr>
      <w:rFonts w:ascii="Poppins Medium" w:hAnsi="Poppins Medium" w:cs="Poppins Medium"/>
      <w:noProof/>
    </w:rPr>
  </w:style>
  <w:style w:type="character" w:styleId="Hyperkobling">
    <w:name w:val="Hyperlink"/>
    <w:basedOn w:val="Standardskriftforavsnitt"/>
    <w:uiPriority w:val="99"/>
    <w:unhideWhenUsed/>
    <w:rsid w:val="00993B93"/>
    <w:rPr>
      <w:color w:val="007FBA" w:themeColor="hyperlink"/>
      <w:u w:val="single"/>
    </w:rPr>
  </w:style>
  <w:style w:type="paragraph" w:styleId="Overskriftforinnholdsfortegnelse">
    <w:name w:val="TOC Heading"/>
    <w:basedOn w:val="Overskrift1"/>
    <w:next w:val="Normal"/>
    <w:uiPriority w:val="39"/>
    <w:semiHidden/>
    <w:qFormat/>
    <w:rsid w:val="00FB0F3E"/>
    <w:pPr>
      <w:spacing w:before="400" w:after="44" w:line="216" w:lineRule="auto"/>
      <w:outlineLvl w:val="9"/>
    </w:pPr>
    <w:rPr>
      <w:rFonts w:asciiTheme="majorHAnsi" w:hAnsiTheme="majorHAnsi" w:cstheme="majorBidi"/>
      <w:b/>
      <w:bCs/>
      <w:sz w:val="48"/>
      <w:szCs w:val="60"/>
    </w:rPr>
  </w:style>
  <w:style w:type="paragraph" w:styleId="INNH3">
    <w:name w:val="toc 3"/>
    <w:basedOn w:val="Normal"/>
    <w:next w:val="Normal"/>
    <w:autoRedefine/>
    <w:uiPriority w:val="39"/>
    <w:semiHidden/>
    <w:rsid w:val="00F713E3"/>
    <w:pPr>
      <w:spacing w:after="100"/>
      <w:ind w:left="420"/>
    </w:pPr>
  </w:style>
  <w:style w:type="paragraph" w:styleId="Bildetekst">
    <w:name w:val="caption"/>
    <w:basedOn w:val="Normal"/>
    <w:next w:val="Normal"/>
    <w:uiPriority w:val="35"/>
    <w:unhideWhenUsed/>
    <w:qFormat/>
    <w:rsid w:val="00F34D83"/>
    <w:pPr>
      <w:spacing w:after="200" w:line="240" w:lineRule="auto"/>
    </w:pPr>
    <w:rPr>
      <w:color w:val="000000" w:themeColor="text1"/>
    </w:rPr>
  </w:style>
  <w:style w:type="paragraph" w:customStyle="1" w:styleId="Default">
    <w:name w:val="Default"/>
    <w:rsid w:val="0000134C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nb-NO"/>
    </w:rPr>
  </w:style>
  <w:style w:type="character" w:styleId="Ulstomtale">
    <w:name w:val="Unresolved Mention"/>
    <w:basedOn w:val="Standardskriftforavsnitt"/>
    <w:uiPriority w:val="99"/>
    <w:semiHidden/>
    <w:unhideWhenUsed/>
    <w:rsid w:val="00B121A3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CB6886"/>
    <w:rPr>
      <w:color w:val="4D4D4D" w:themeColor="followedHyperlink"/>
      <w:u w:val="single"/>
    </w:rPr>
  </w:style>
  <w:style w:type="table" w:styleId="Rutenettabell1lys">
    <w:name w:val="Grid Table 1 Light"/>
    <w:basedOn w:val="Vanligtabell"/>
    <w:uiPriority w:val="46"/>
    <w:rsid w:val="0048487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3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ros13\AppData\Roaming\Microsoft\Maler\MRFK_rapportmal.dotx" TargetMode="External"/></Relationships>
</file>

<file path=word/theme/theme1.xml><?xml version="1.0" encoding="utf-8"?>
<a:theme xmlns:a="http://schemas.openxmlformats.org/drawingml/2006/main" name="Office-tema">
  <a:themeElements>
    <a:clrScheme name="Møre og Romsdal fylkeskommune">
      <a:dk1>
        <a:srgbClr val="000000"/>
      </a:dk1>
      <a:lt1>
        <a:srgbClr val="FFFFFF"/>
      </a:lt1>
      <a:dk2>
        <a:srgbClr val="005686"/>
      </a:dk2>
      <a:lt2>
        <a:srgbClr val="E6F2F8"/>
      </a:lt2>
      <a:accent1>
        <a:srgbClr val="005686"/>
      </a:accent1>
      <a:accent2>
        <a:srgbClr val="007FBA"/>
      </a:accent2>
      <a:accent3>
        <a:srgbClr val="551125"/>
      </a:accent3>
      <a:accent4>
        <a:srgbClr val="EE8076"/>
      </a:accent4>
      <a:accent5>
        <a:srgbClr val="82B962"/>
      </a:accent5>
      <a:accent6>
        <a:srgbClr val="CDE9E3"/>
      </a:accent6>
      <a:hlink>
        <a:srgbClr val="007FBA"/>
      </a:hlink>
      <a:folHlink>
        <a:srgbClr val="4D4D4D"/>
      </a:folHlink>
    </a:clrScheme>
    <a:fontScheme name="Poppins">
      <a:majorFont>
        <a:latin typeface="Poppins"/>
        <a:ea typeface=""/>
        <a:cs typeface=""/>
      </a:majorFont>
      <a:minorFont>
        <a:latin typeface="Poppi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bg2"/>
        </a:solidFill>
        <a:ln w="6350">
          <a:noFill/>
        </a:ln>
      </a:spPr>
      <a:bodyPr rot="0" spcFirstLastPara="0" vertOverflow="overflow" horzOverflow="overflow" vert="horz" wrap="square" lIns="237600" tIns="183600" rIns="237600" bIns="183600" numCol="1" spcCol="0" rtlCol="0" fromWordArt="0" anchor="t" anchorCtr="0" forceAA="0" compatLnSpc="1">
        <a:prstTxWarp prst="textNoShape">
          <a:avLst/>
        </a:prstTxWarp>
        <a:spAutoFit/>
      </a:bodyPr>
      <a:lstStyle/>
    </a:txDef>
  </a:objectDefaults>
  <a:extraClrSchemeLst/>
  <a:custClrLst>
    <a:custClr name="Mørk blå 100">
      <a:srgbClr val="005686"/>
    </a:custClr>
    <a:custClr name="Logoblå 100">
      <a:srgbClr val="007FBA"/>
    </a:custClr>
    <a:custClr name="Fylkesvegbilar 100">
      <a:srgbClr val="C4D600"/>
    </a:custClr>
    <a:custClr name="Logogul 100">
      <a:srgbClr val="F0E991"/>
    </a:custClr>
    <a:custClr name="Marine mørk 100">
      <a:srgbClr val="0D6569"/>
    </a:custClr>
    <a:custClr name="Marine lys 100">
      <a:srgbClr val="CDE9E3"/>
    </a:custClr>
    <a:custClr name="Grønn mørk 100">
      <a:srgbClr val="284320"/>
    </a:custClr>
    <a:custClr name="Grønn lys 100">
      <a:srgbClr val="82B962"/>
    </a:custClr>
    <a:custClr name="Rød mørk 100">
      <a:srgbClr val="551125"/>
    </a:custClr>
    <a:custClr name="Rosa lys 100">
      <a:srgbClr val="EE8076"/>
    </a:custClr>
    <a:custClr name="Mørk blå 80">
      <a:srgbClr val="456896"/>
    </a:custClr>
    <a:custClr name="Logoblå 80">
      <a:srgbClr val="0098CB"/>
    </a:custClr>
    <a:custClr name="Fylkesvegbilar 80">
      <a:srgbClr val="D8DD4C"/>
    </a:custClr>
    <a:custClr name="Logogul 80">
      <a:srgbClr val="F3F0A9"/>
    </a:custClr>
    <a:custClr name="Marine mørk 80">
      <a:srgbClr val="4C7F85"/>
    </a:custClr>
    <a:custClr name="Marine lys 80">
      <a:srgbClr val="E0F0EC"/>
    </a:custClr>
    <a:custClr name="Grønn mørk 80">
      <a:srgbClr val="525F38"/>
    </a:custClr>
    <a:custClr name="Grønn lys 80">
      <a:srgbClr val="A4C577"/>
    </a:custClr>
    <a:custClr name="Rød mørk 80">
      <a:srgbClr val="763A40"/>
    </a:custClr>
    <a:custClr name="Rosa lys 80">
      <a:srgbClr val="F29D91"/>
    </a:custClr>
    <a:custClr name="Mørk blå 60">
      <a:srgbClr val="7588AE"/>
    </a:custClr>
    <a:custClr name="Logoblå 60">
      <a:srgbClr val="5BB0D9"/>
    </a:custClr>
    <a:custClr name="Fylkesvegbilar 60">
      <a:srgbClr val="E2E583"/>
    </a:custClr>
    <a:custClr name="Logogul 60">
      <a:srgbClr val="F6F4C1"/>
    </a:custClr>
    <a:custClr name="Marine mørk 60">
      <a:srgbClr val="799BA0"/>
    </a:custClr>
    <a:custClr name="Marine lys 60">
      <a:srgbClr val="E8F4F1"/>
    </a:custClr>
    <a:custClr name="Grønn mørk 60">
      <a:srgbClr val="787E5E"/>
    </a:custClr>
    <a:custClr name="Grønn lys 60">
      <a:srgbClr val="BDD39B"/>
    </a:custClr>
    <a:custClr name="Rød mørk 60">
      <a:srgbClr val="946264"/>
    </a:custClr>
    <a:custClr name="Rosa lys 60">
      <a:srgbClr val="F6B8AC"/>
    </a:custClr>
    <a:custClr name="Mørk blå 40">
      <a:srgbClr val="A4ADC9"/>
    </a:custClr>
    <a:custClr name="Logoblå 40">
      <a:srgbClr val="9BCAE7"/>
    </a:custClr>
    <a:custClr name="Fylkesvegbilar 40">
      <a:srgbClr val="ECEEB1"/>
    </a:custClr>
    <a:custClr name="Logogul 40">
      <a:srgbClr val="F9F8D7"/>
    </a:custClr>
    <a:custClr name="Marine mørk 40">
      <a:srgbClr val="A5B9BD"/>
    </a:custClr>
    <a:custClr name="Marine lys 40">
      <a:srgbClr val="F0F8F6"/>
    </a:custClr>
    <a:custClr name="Grønn mørk 40">
      <a:srgbClr val="A1A38C"/>
    </a:custClr>
    <a:custClr name="Grønn lys 40">
      <a:srgbClr val="D4E2BE"/>
    </a:custClr>
    <a:custClr name="Rød mørk 40">
      <a:srgbClr val="B49191"/>
    </a:custClr>
    <a:custClr name="Rosa lys 40">
      <a:srgbClr val="F9D1C8"/>
    </a:custClr>
    <a:custClr name="Mørk blå 20">
      <a:srgbClr val="D1D5E4"/>
    </a:custClr>
    <a:custClr name="Logoblå 20">
      <a:srgbClr val="CFE4F4"/>
    </a:custClr>
    <a:custClr name="Fylkesvegbilar 20">
      <a:srgbClr val="F6F7DB"/>
    </a:custClr>
    <a:custClr name="Logogul 20">
      <a:srgbClr val="FCFBEC"/>
    </a:custClr>
    <a:custClr name="Marine mørk 20">
      <a:srgbClr val="D1DBDD"/>
    </a:custClr>
    <a:custClr name="Marine lys 20">
      <a:srgbClr val="F8FBFB"/>
    </a:custClr>
    <a:custClr name="Grønn mørk 20">
      <a:srgbClr val="CECEC2"/>
    </a:custClr>
    <a:custClr name="Grønn lys 20">
      <a:srgbClr val="EAF1E0"/>
    </a:custClr>
    <a:custClr name="Rød mørk">
      <a:srgbClr val="D7C5C5"/>
    </a:custClr>
    <a:custClr name="Rosa lys">
      <a:srgbClr val="FCE8E4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000c8a-4c3f-415d-9d0a-e0d024ba220b" xsi:nil="true"/>
    <lcf76f155ced4ddcb4097134ff3c332f xmlns="f53b7e4f-3a6f-4780-9c4f-5297d316d91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FE206A9629004BBA18F2A7FF357A5D" ma:contentTypeVersion="12" ma:contentTypeDescription="Create a new document." ma:contentTypeScope="" ma:versionID="0f0b22238389130d8c588b990c9e2c2e">
  <xsd:schema xmlns:xsd="http://www.w3.org/2001/XMLSchema" xmlns:xs="http://www.w3.org/2001/XMLSchema" xmlns:p="http://schemas.microsoft.com/office/2006/metadata/properties" xmlns:ns2="f53b7e4f-3a6f-4780-9c4f-5297d316d91b" xmlns:ns3="07000c8a-4c3f-415d-9d0a-e0d024ba220b" targetNamespace="http://schemas.microsoft.com/office/2006/metadata/properties" ma:root="true" ma:fieldsID="078aba2f63d28f530b6d2975da47616b" ns2:_="" ns3:_="">
    <xsd:import namespace="f53b7e4f-3a6f-4780-9c4f-5297d316d91b"/>
    <xsd:import namespace="07000c8a-4c3f-415d-9d0a-e0d024ba22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3b7e4f-3a6f-4780-9c4f-5297d316d9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a6854ff-9e12-4afe-8508-349422d8e7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00c8a-4c3f-415d-9d0a-e0d024ba220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f87f802-13f9-4a09-aec3-8653a5960677}" ma:internalName="TaxCatchAll" ma:showField="CatchAllData" ma:web="07000c8a-4c3f-415d-9d0a-e0d024ba22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B6C16E-CCDA-42C8-8C34-DB511D9946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6DB184-7014-4C61-9898-74C55DD55FAE}">
  <ds:schemaRefs>
    <ds:schemaRef ds:uri="http://schemas.microsoft.com/office/2006/metadata/properties"/>
    <ds:schemaRef ds:uri="http://schemas.microsoft.com/office/infopath/2007/PartnerControls"/>
    <ds:schemaRef ds:uri="07000c8a-4c3f-415d-9d0a-e0d024ba220b"/>
    <ds:schemaRef ds:uri="f53b7e4f-3a6f-4780-9c4f-5297d316d91b"/>
  </ds:schemaRefs>
</ds:datastoreItem>
</file>

<file path=customXml/itemProps3.xml><?xml version="1.0" encoding="utf-8"?>
<ds:datastoreItem xmlns:ds="http://schemas.openxmlformats.org/officeDocument/2006/customXml" ds:itemID="{20A4FC52-D3CC-4DDF-B880-3A30454CB30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2A88711-ADC3-4941-8D72-EA771BB4C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3b7e4f-3a6f-4780-9c4f-5297d316d91b"/>
    <ds:schemaRef ds:uri="07000c8a-4c3f-415d-9d0a-e0d024ba22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2a6c088-0e6f-41a1-9e73-32ad73ba3540}" enabled="1" method="Privileged" siteId="{b932ece7-9cdf-4d94-b4c1-15256e43c7e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MRFK_rapportmal</Template>
  <TotalTime>0</TotalTime>
  <Pages>6</Pages>
  <Words>711</Words>
  <Characters>3771</Characters>
  <Application>Microsoft Office Word</Application>
  <DocSecurity>0</DocSecurity>
  <Lines>31</Lines>
  <Paragraphs>8</Paragraphs>
  <ScaleCrop>false</ScaleCrop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</dc:title>
  <dc:subject/>
  <dc:creator>Maiken Røshol</dc:creator>
  <cp:keywords/>
  <dc:description/>
  <cp:lastModifiedBy>Maiken Røshol</cp:lastModifiedBy>
  <cp:revision>2</cp:revision>
  <dcterms:created xsi:type="dcterms:W3CDTF">2026-10-07T10:07:00Z</dcterms:created>
  <dcterms:modified xsi:type="dcterms:W3CDTF">2026-10-07T10:07:00Z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0x010100E1FE206A9629004BBA18F2A7FF357A5D</vt:lpwstr>
  </property>
</Properties>
</file>